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628D" w14:textId="63A091FE" w:rsidR="003457D8" w:rsidRDefault="003457D8"/>
    <w:tbl>
      <w:tblPr>
        <w:tblpPr w:leftFromText="141" w:rightFromText="141" w:vertAnchor="page" w:horzAnchor="page" w:tblpX="142" w:tblpY="2857"/>
        <w:tblW w:w="1191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567"/>
        <w:gridCol w:w="851"/>
        <w:gridCol w:w="3544"/>
        <w:gridCol w:w="425"/>
        <w:gridCol w:w="5256"/>
        <w:gridCol w:w="1274"/>
      </w:tblGrid>
      <w:tr w:rsidR="00FD08F4" w:rsidRPr="00B406FB" w14:paraId="54931983" w14:textId="77777777" w:rsidTr="0039279E">
        <w:trPr>
          <w:trHeight w:val="1797"/>
        </w:trPr>
        <w:tc>
          <w:tcPr>
            <w:tcW w:w="4962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5A54078" w14:textId="042DC83E" w:rsidR="00FD08F4" w:rsidRPr="003457D8" w:rsidRDefault="003457D8" w:rsidP="003457D8">
            <w:pPr>
              <w:ind w:left="284"/>
              <w:rPr>
                <w:sz w:val="54"/>
                <w:szCs w:val="54"/>
              </w:rPr>
            </w:pPr>
            <w:r w:rsidRPr="003457D8">
              <w:rPr>
                <w:noProof/>
                <w:color w:val="FFFFFF" w:themeColor="background1"/>
                <w:sz w:val="54"/>
                <w:szCs w:val="5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679510" wp14:editId="1069C5F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872490</wp:posOffset>
                      </wp:positionV>
                      <wp:extent cx="1733550" cy="828675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4ABD9" w14:textId="758AC1E0" w:rsidR="003457D8" w:rsidRPr="003457D8" w:rsidRDefault="003457D8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457D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Stadtilmer Straße 1</w:t>
                                  </w:r>
                                </w:p>
                                <w:p w14:paraId="673CB3E5" w14:textId="253BDE49" w:rsidR="003457D8" w:rsidRPr="003457D8" w:rsidRDefault="003457D8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457D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Sondershäuser Straße 2</w:t>
                                  </w:r>
                                </w:p>
                                <w:p w14:paraId="04CB4FB2" w14:textId="21CFF68F" w:rsidR="003457D8" w:rsidRPr="003457D8" w:rsidRDefault="003457D8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457D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99310 Arnstadt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6795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8.7pt;margin-top:68.7pt;width:136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" filled="f" stroked="f" strokeweight=".5pt">
                      <v:textbox>
                        <w:txbxContent>
                          <w:p w14:paraId="5184ABD9" w14:textId="758AC1E0" w:rsidR="003457D8" w:rsidRPr="003457D8" w:rsidRDefault="003457D8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457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Stadtilmer Straße 1</w:t>
                            </w:r>
                          </w:p>
                          <w:p w14:paraId="673CB3E5" w14:textId="253BDE49" w:rsidR="003457D8" w:rsidRPr="003457D8" w:rsidRDefault="003457D8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457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Sondershäuser Straße 2</w:t>
                            </w:r>
                          </w:p>
                          <w:p w14:paraId="04CB4FB2" w14:textId="21CFF68F" w:rsidR="003457D8" w:rsidRPr="003457D8" w:rsidRDefault="003457D8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457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99310 Arnstadt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8F4" w:rsidRPr="003457D8">
              <w:rPr>
                <w:color w:val="FFFFFF" w:themeColor="background1"/>
                <w:sz w:val="54"/>
                <w:szCs w:val="54"/>
              </w:rPr>
              <w:t>Physiotherapie Schmidt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FA70207" w14:textId="7B429B42" w:rsidR="00FD08F4" w:rsidRPr="00B406FB" w:rsidRDefault="00FD08F4" w:rsidP="00D33C62"/>
        </w:tc>
        <w:tc>
          <w:tcPr>
            <w:tcW w:w="6530" w:type="dxa"/>
            <w:gridSpan w:val="2"/>
            <w:tcBorders>
              <w:bottom w:val="nil"/>
            </w:tcBorders>
          </w:tcPr>
          <w:p w14:paraId="5505A4E0" w14:textId="73E2E9DA" w:rsidR="00FD08F4" w:rsidRPr="00B406FB" w:rsidRDefault="00FD08F4" w:rsidP="00D33C62">
            <w:pPr>
              <w:pStyle w:val="Titel"/>
            </w:pPr>
            <w:r>
              <w:t xml:space="preserve">Wir suchen Physiotherapeut*innen </w:t>
            </w:r>
          </w:p>
        </w:tc>
      </w:tr>
      <w:tr w:rsidR="009105F0" w:rsidRPr="00B406FB" w14:paraId="53CE3861" w14:textId="77777777" w:rsidTr="0039279E">
        <w:trPr>
          <w:trHeight w:val="752"/>
        </w:trPr>
        <w:tc>
          <w:tcPr>
            <w:tcW w:w="4962" w:type="dxa"/>
            <w:gridSpan w:val="3"/>
            <w:vMerge/>
          </w:tcPr>
          <w:p w14:paraId="2A46A543" w14:textId="77777777" w:rsidR="00FD08F4" w:rsidRPr="00B406FB" w:rsidRDefault="00FD08F4" w:rsidP="00D33C62"/>
        </w:tc>
        <w:tc>
          <w:tcPr>
            <w:tcW w:w="425" w:type="dxa"/>
            <w:vMerge/>
          </w:tcPr>
          <w:p w14:paraId="733EB9AD" w14:textId="77777777" w:rsidR="00FD08F4" w:rsidRPr="00B406FB" w:rsidRDefault="00FD08F4" w:rsidP="00D33C62"/>
        </w:tc>
        <w:tc>
          <w:tcPr>
            <w:tcW w:w="5256" w:type="dxa"/>
            <w:vAlign w:val="bottom"/>
          </w:tcPr>
          <w:p w14:paraId="78D784B8" w14:textId="54B188D8" w:rsidR="00FD08F4" w:rsidRPr="00D33C62" w:rsidRDefault="00FD08F4" w:rsidP="00D33C62">
            <w:pPr>
              <w:pStyle w:val="Kontakt"/>
              <w:jc w:val="center"/>
              <w:rPr>
                <w:sz w:val="30"/>
                <w:szCs w:val="30"/>
              </w:rPr>
            </w:pPr>
            <w:r w:rsidRPr="00D33C62">
              <w:rPr>
                <w:sz w:val="30"/>
                <w:szCs w:val="30"/>
              </w:rPr>
              <w:t>Zum nächstmöglichen Zeitpunkt möchten wir dich in unserem Team begrüßen</w:t>
            </w:r>
            <w:r w:rsidR="00B17AC9">
              <w:rPr>
                <w:sz w:val="30"/>
                <w:szCs w:val="30"/>
              </w:rPr>
              <w:t>!</w:t>
            </w:r>
          </w:p>
        </w:tc>
        <w:tc>
          <w:tcPr>
            <w:tcW w:w="1274" w:type="dxa"/>
            <w:vAlign w:val="bottom"/>
          </w:tcPr>
          <w:p w14:paraId="76F2986B" w14:textId="675EBE29" w:rsidR="00FD08F4" w:rsidRPr="00B406FB" w:rsidRDefault="00FD08F4" w:rsidP="00D33C62">
            <w:pPr>
              <w:pStyle w:val="Kontakt"/>
            </w:pPr>
          </w:p>
        </w:tc>
      </w:tr>
      <w:tr w:rsidR="00FD08F4" w:rsidRPr="00B406FB" w14:paraId="4582AFA4" w14:textId="77777777" w:rsidTr="0039279E">
        <w:trPr>
          <w:trHeight w:val="599"/>
        </w:trPr>
        <w:tc>
          <w:tcPr>
            <w:tcW w:w="4962" w:type="dxa"/>
            <w:gridSpan w:val="3"/>
            <w:vMerge/>
          </w:tcPr>
          <w:p w14:paraId="2955D6A7" w14:textId="77777777" w:rsidR="00FD08F4" w:rsidRPr="00B406FB" w:rsidRDefault="00FD08F4" w:rsidP="00D33C62"/>
        </w:tc>
        <w:tc>
          <w:tcPr>
            <w:tcW w:w="425" w:type="dxa"/>
            <w:vMerge/>
          </w:tcPr>
          <w:p w14:paraId="5D189058" w14:textId="77777777" w:rsidR="00FD08F4" w:rsidRPr="00B406FB" w:rsidRDefault="00FD08F4" w:rsidP="00D33C62"/>
        </w:tc>
        <w:tc>
          <w:tcPr>
            <w:tcW w:w="6530" w:type="dxa"/>
            <w:gridSpan w:val="2"/>
            <w:vMerge w:val="restart"/>
          </w:tcPr>
          <w:p w14:paraId="006F5AB0" w14:textId="41726138" w:rsidR="00D33C62" w:rsidRDefault="00D33C62" w:rsidP="00D33C62">
            <w:pPr>
              <w:pStyle w:val="berschrift1"/>
              <w:rPr>
                <w:lang w:bidi="de-DE"/>
              </w:rPr>
            </w:pPr>
            <w:r>
              <w:rPr>
                <w:lang w:bidi="de-DE"/>
              </w:rPr>
              <w:t>Was bieten wir?</w:t>
            </w:r>
          </w:p>
          <w:p w14:paraId="2A9F1B84" w14:textId="6C891EDB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2 moderne Praxen in Arnstadt </w:t>
            </w:r>
            <w:r w:rsidR="009105F0" w:rsidRPr="003A451F">
              <w:rPr>
                <w:sz w:val="22"/>
                <w:szCs w:val="22"/>
                <w:lang w:bidi="de-DE"/>
              </w:rPr>
              <w:t>mit sehr hochwertiger Ausstattung</w:t>
            </w:r>
            <w:r w:rsidR="001D3425">
              <w:rPr>
                <w:sz w:val="22"/>
                <w:szCs w:val="22"/>
                <w:lang w:bidi="de-DE"/>
              </w:rPr>
              <w:t xml:space="preserve"> </w:t>
            </w:r>
          </w:p>
          <w:p w14:paraId="3A4554FE" w14:textId="2266DF71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Praxismanager</w:t>
            </w:r>
            <w:r w:rsidR="0039279E">
              <w:rPr>
                <w:sz w:val="22"/>
                <w:szCs w:val="22"/>
                <w:lang w:bidi="de-DE"/>
              </w:rPr>
              <w:t>innen</w:t>
            </w:r>
            <w:r w:rsidRPr="003A451F">
              <w:rPr>
                <w:sz w:val="22"/>
                <w:szCs w:val="22"/>
                <w:lang w:bidi="de-DE"/>
              </w:rPr>
              <w:t xml:space="preserve"> für die komplette Patientenverwaltung und Terminorganisation</w:t>
            </w:r>
          </w:p>
          <w:p w14:paraId="1FBDAD09" w14:textId="7A95E49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d</w:t>
            </w:r>
            <w:r w:rsidR="00D33C62" w:rsidRPr="003A451F">
              <w:rPr>
                <w:sz w:val="22"/>
                <w:szCs w:val="22"/>
                <w:lang w:bidi="de-DE"/>
              </w:rPr>
              <w:t>igitale Medien zur Arbeit am Patienten</w:t>
            </w:r>
          </w:p>
          <w:p w14:paraId="5FCB0E99" w14:textId="1EF4931A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aufgeschlossene, teamorientierte Kollegen </w:t>
            </w:r>
          </w:p>
          <w:p w14:paraId="63876B18" w14:textId="56C25035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</w:t>
            </w:r>
            <w:r w:rsidR="00D33C62" w:rsidRPr="003A451F">
              <w:rPr>
                <w:sz w:val="22"/>
                <w:szCs w:val="22"/>
                <w:lang w:bidi="de-DE"/>
              </w:rPr>
              <w:t>bwechslungsreiche Aufgabenfelder</w:t>
            </w:r>
          </w:p>
          <w:p w14:paraId="11469A1E" w14:textId="2890E4D5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Arbeitszeitmodelle in Voll- &amp; Teilzeit</w:t>
            </w:r>
            <w:r w:rsidR="009105F0" w:rsidRPr="003A451F">
              <w:rPr>
                <w:sz w:val="22"/>
                <w:szCs w:val="22"/>
                <w:lang w:bidi="de-DE"/>
              </w:rPr>
              <w:t xml:space="preserve"> auf dich zugeschnitten</w:t>
            </w:r>
          </w:p>
          <w:p w14:paraId="1D715E38" w14:textId="4B9796EF" w:rsidR="009105F0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l</w:t>
            </w:r>
            <w:r w:rsidR="009105F0" w:rsidRPr="003A451F">
              <w:rPr>
                <w:sz w:val="22"/>
                <w:szCs w:val="22"/>
                <w:lang w:bidi="de-DE"/>
              </w:rPr>
              <w:t>eistungsgerechte Löhne und Zulagen</w:t>
            </w:r>
          </w:p>
          <w:p w14:paraId="3F6111BD" w14:textId="628816C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u</w:t>
            </w:r>
            <w:r w:rsidR="00D33C62" w:rsidRPr="003A451F">
              <w:rPr>
                <w:sz w:val="22"/>
                <w:szCs w:val="22"/>
                <w:lang w:bidi="de-DE"/>
              </w:rPr>
              <w:t>mfangreiche Fortbildungsunterstützung</w:t>
            </w:r>
          </w:p>
          <w:p w14:paraId="1BA2D990" w14:textId="087EAA17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Fahrkostenbeteiligung und </w:t>
            </w:r>
            <w:r w:rsidR="00CA06CC" w:rsidRPr="003A451F">
              <w:rPr>
                <w:sz w:val="22"/>
                <w:szCs w:val="22"/>
                <w:lang w:bidi="de-DE"/>
              </w:rPr>
              <w:t xml:space="preserve">monatlicher </w:t>
            </w:r>
            <w:r w:rsidRPr="003A451F">
              <w:rPr>
                <w:sz w:val="22"/>
                <w:szCs w:val="22"/>
                <w:lang w:bidi="de-DE"/>
              </w:rPr>
              <w:t>Tankgutschein</w:t>
            </w:r>
          </w:p>
          <w:p w14:paraId="379F46E9" w14:textId="23EEB1A7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b</w:t>
            </w:r>
            <w:r w:rsidR="00D33C62" w:rsidRPr="003A451F">
              <w:rPr>
                <w:sz w:val="22"/>
                <w:szCs w:val="22"/>
                <w:lang w:bidi="de-DE"/>
              </w:rPr>
              <w:t>etriebliche Zusatzkrankenversicherung</w:t>
            </w:r>
          </w:p>
          <w:p w14:paraId="5F461D2B" w14:textId="59A789C8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28 Tage Grundurlaub und Fortbildungsurlaub</w:t>
            </w:r>
          </w:p>
          <w:p w14:paraId="0B5DA5A9" w14:textId="58C5EED5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Kinderbetreuungszuschuss </w:t>
            </w:r>
          </w:p>
          <w:p w14:paraId="6C6DA5E8" w14:textId="51933678" w:rsidR="00FD08F4" w:rsidRPr="003A451F" w:rsidRDefault="003A451F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6AD3F04C" wp14:editId="54D4709D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6761</wp:posOffset>
                  </wp:positionV>
                  <wp:extent cx="2960819" cy="271335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1">
                            <a:alphaModFix amt="6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19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7DF" w:rsidRPr="003A451F">
              <w:rPr>
                <w:sz w:val="22"/>
                <w:szCs w:val="22"/>
                <w:lang w:bidi="de-DE"/>
              </w:rPr>
              <w:t>„</w:t>
            </w:r>
            <w:r w:rsidR="00FF0DB8" w:rsidRPr="003A451F">
              <w:rPr>
                <w:sz w:val="22"/>
                <w:szCs w:val="22"/>
                <w:lang w:bidi="de-DE"/>
              </w:rPr>
              <w:t>Job Rad</w:t>
            </w:r>
            <w:r w:rsidR="00C107DF" w:rsidRPr="003A451F">
              <w:rPr>
                <w:sz w:val="22"/>
                <w:szCs w:val="22"/>
                <w:lang w:bidi="de-DE"/>
              </w:rPr>
              <w:t xml:space="preserve">“ </w:t>
            </w:r>
          </w:p>
        </w:tc>
      </w:tr>
      <w:tr w:rsidR="009105F0" w:rsidRPr="00B406FB" w14:paraId="02657D79" w14:textId="77777777" w:rsidTr="0039279E">
        <w:trPr>
          <w:trHeight w:val="990"/>
        </w:trPr>
        <w:tc>
          <w:tcPr>
            <w:tcW w:w="567" w:type="dxa"/>
          </w:tcPr>
          <w:p w14:paraId="4198F1E2" w14:textId="77777777" w:rsidR="00FD08F4" w:rsidRPr="00B406FB" w:rsidRDefault="00FD08F4" w:rsidP="00D33C62"/>
        </w:tc>
        <w:tc>
          <w:tcPr>
            <w:tcW w:w="4395" w:type="dxa"/>
            <w:gridSpan w:val="2"/>
          </w:tcPr>
          <w:p w14:paraId="66CEBB97" w14:textId="1E3A662E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416EB8FE" w14:textId="77777777" w:rsidR="00D41C21" w:rsidRDefault="00D41C21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668192FF" w14:textId="41DD6DEC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 w:rsidRPr="00C107DF"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Was suchen wir</w:t>
            </w: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?</w:t>
            </w:r>
          </w:p>
          <w:p w14:paraId="6E9D8E23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spacing w:after="0"/>
              <w:ind w:right="-57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abgeschlossene Berufsausbildung Physiotherapie</w:t>
            </w:r>
          </w:p>
          <w:p w14:paraId="2D62D255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Aufgeschlossenheit &amp; Teamfähigkeit</w:t>
            </w:r>
          </w:p>
          <w:p w14:paraId="432BE19E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Fortbildungsbereitschaft &amp; Motivation</w:t>
            </w:r>
          </w:p>
          <w:p w14:paraId="057B42F8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Bereitschaft zur Hausbesuchsbetreuung</w:t>
            </w:r>
          </w:p>
          <w:p w14:paraId="64C4CC07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selbständiges Arbeiten</w:t>
            </w:r>
          </w:p>
          <w:p w14:paraId="693C629C" w14:textId="70FD24B2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Zuverlässigkeit und Freude am Beruf</w:t>
            </w:r>
          </w:p>
          <w:p w14:paraId="0BC997E9" w14:textId="7527E582" w:rsidR="00D41C21" w:rsidRPr="0039279E" w:rsidRDefault="00D41C21" w:rsidP="0039279E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 xml:space="preserve">Wünschenswert </w:t>
            </w:r>
          </w:p>
          <w:p w14:paraId="5CDD7BA0" w14:textId="4CF1B53C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Bobath, Vojta, PNF, 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2B39625E" w14:textId="537F7CA4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KGG, MLD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, MT </w:t>
            </w:r>
          </w:p>
          <w:p w14:paraId="134E0BF8" w14:textId="4432A765" w:rsidR="003457D8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59902EC6" w14:textId="77777777" w:rsidR="00D41C21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Interesse am Präventions- und </w:t>
            </w:r>
          </w:p>
          <w:p w14:paraId="238433A2" w14:textId="15EF370E" w:rsidR="00FD08F4" w:rsidRPr="00D41C21" w:rsidRDefault="00D41C21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Cs w:val="20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Kursbetrieb</w:t>
            </w:r>
          </w:p>
        </w:tc>
        <w:tc>
          <w:tcPr>
            <w:tcW w:w="425" w:type="dxa"/>
            <w:vMerge/>
          </w:tcPr>
          <w:p w14:paraId="21BDA11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02DA0E5B" w14:textId="77777777" w:rsidR="00FD08F4" w:rsidRPr="00B406FB" w:rsidRDefault="00FD08F4" w:rsidP="00D33C62"/>
        </w:tc>
      </w:tr>
      <w:tr w:rsidR="009105F0" w:rsidRPr="00B406FB" w14:paraId="1C8EECAE" w14:textId="77777777" w:rsidTr="0039279E">
        <w:trPr>
          <w:trHeight w:val="155"/>
        </w:trPr>
        <w:tc>
          <w:tcPr>
            <w:tcW w:w="567" w:type="dxa"/>
          </w:tcPr>
          <w:p w14:paraId="0A8B3838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19F87BBB" w14:textId="6C976784" w:rsidR="00FD08F4" w:rsidRPr="00B406FB" w:rsidRDefault="00D41C21" w:rsidP="00D33C62">
            <w:pPr>
              <w:pStyle w:val="KeinLeerraum"/>
            </w:pPr>
            <w:r>
              <w:rPr>
                <w:rFonts w:asciiTheme="minorHAnsi" w:hAnsiTheme="minorHAnsi"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A7362" wp14:editId="183218E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86995</wp:posOffset>
                      </wp:positionV>
                      <wp:extent cx="4610100" cy="61912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57E367" w14:textId="076B1E7B" w:rsidR="000D2FBB" w:rsidRPr="003A451F" w:rsidRDefault="000D2FB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Unsere Praxen sind neurologisch und pädiatrisch ausgerichtet und suchen nach</w:t>
                                  </w:r>
                                  <w:r w:rsidR="002234DB" w:rsidRPr="003A451F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Kolleg*innen die sich in diesem Bereich platzieren möchten.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7362" id="Textfeld 10" o:spid="_x0000_s1027" type="#_x0000_t202" style="position:absolute;margin-left:2.95pt;margin-top:6.85pt;width:36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" filled="f" stroked="f" strokeweight=".5pt">
                      <v:textbox>
                        <w:txbxContent>
                          <w:p w14:paraId="6057E367" w14:textId="076B1E7B" w:rsidR="000D2FBB" w:rsidRPr="003A451F" w:rsidRDefault="000D2F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451F">
                              <w:rPr>
                                <w:b/>
                                <w:bCs/>
                              </w:rPr>
                              <w:t>Unsere Praxen sind neurologisch und pädiatrisch ausgerichtet und suchen nach</w:t>
                            </w:r>
                            <w:r w:rsidR="002234DB" w:rsidRPr="003A451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A451F">
                              <w:rPr>
                                <w:b/>
                                <w:bCs/>
                              </w:rPr>
                              <w:t>Kolleg*innen die sich in diesem Bereich platzieren möchten.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Merge/>
          </w:tcPr>
          <w:p w14:paraId="6CAF7A6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22F7EEBF" w14:textId="77777777" w:rsidR="00FD08F4" w:rsidRPr="00B406FB" w:rsidRDefault="00FD08F4" w:rsidP="00D33C62"/>
        </w:tc>
      </w:tr>
      <w:tr w:rsidR="009105F0" w:rsidRPr="00B406FB" w14:paraId="4087FFA9" w14:textId="77777777" w:rsidTr="0039279E">
        <w:trPr>
          <w:trHeight w:val="530"/>
        </w:trPr>
        <w:tc>
          <w:tcPr>
            <w:tcW w:w="567" w:type="dxa"/>
          </w:tcPr>
          <w:p w14:paraId="321A9A2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41982321" w14:textId="31F327ED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048890D8" w14:textId="349CDC36" w:rsidR="00FD08F4" w:rsidRPr="00B406FB" w:rsidRDefault="00FD08F4" w:rsidP="00D33C62">
            <w:pPr>
              <w:pStyle w:val="Information"/>
            </w:pPr>
          </w:p>
        </w:tc>
        <w:tc>
          <w:tcPr>
            <w:tcW w:w="425" w:type="dxa"/>
          </w:tcPr>
          <w:p w14:paraId="06295882" w14:textId="1836783A" w:rsidR="00FD08F4" w:rsidRPr="00B406FB" w:rsidRDefault="00FD08F4" w:rsidP="00D33C62"/>
        </w:tc>
        <w:tc>
          <w:tcPr>
            <w:tcW w:w="6530" w:type="dxa"/>
            <w:gridSpan w:val="2"/>
          </w:tcPr>
          <w:p w14:paraId="7B3522E1" w14:textId="7A984EA4" w:rsidR="00FD08F4" w:rsidRPr="00B406FB" w:rsidRDefault="00FD08F4" w:rsidP="00D33C62"/>
        </w:tc>
      </w:tr>
      <w:tr w:rsidR="009105F0" w:rsidRPr="00B406FB" w14:paraId="707B7F2F" w14:textId="77777777" w:rsidTr="0039279E">
        <w:trPr>
          <w:trHeight w:val="155"/>
        </w:trPr>
        <w:tc>
          <w:tcPr>
            <w:tcW w:w="567" w:type="dxa"/>
          </w:tcPr>
          <w:p w14:paraId="3C67BBDB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729E82A5" w14:textId="1DB82B74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4606D5B9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0F41F5B3" w14:textId="77777777" w:rsidR="00FD08F4" w:rsidRPr="00B406FB" w:rsidRDefault="00FD08F4" w:rsidP="00D33C62"/>
        </w:tc>
      </w:tr>
      <w:tr w:rsidR="009105F0" w:rsidRPr="00B406FB" w14:paraId="60A29A11" w14:textId="77777777" w:rsidTr="0039279E">
        <w:trPr>
          <w:trHeight w:val="537"/>
        </w:trPr>
        <w:tc>
          <w:tcPr>
            <w:tcW w:w="567" w:type="dxa"/>
          </w:tcPr>
          <w:p w14:paraId="4CCB1FE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2793445F" w14:textId="10A4FE33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57B2C27B" w14:textId="1551B78F" w:rsidR="00FD08F4" w:rsidRPr="00B406FB" w:rsidRDefault="00D41C21" w:rsidP="00D33C62">
            <w:pPr>
              <w:pStyle w:val="Information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DA05A" wp14:editId="55A22E3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39370</wp:posOffset>
                      </wp:positionV>
                      <wp:extent cx="4495800" cy="135255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02C01" w14:textId="655B7839" w:rsid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Bei Interesse erreichst du uns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so</w:t>
                                  </w: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1200D8F" w14:textId="77777777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CAB2BE" w14:textId="68A8229B" w:rsidR="00D41C21" w:rsidRPr="00D41C21" w:rsidRDefault="001631AC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hyperlink r:id="rId12" w:history="1">
                                    <w:r w:rsidR="00D41C21" w:rsidRPr="00D41C21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auto"/>
                                        <w:sz w:val="28"/>
                                        <w:szCs w:val="28"/>
                                      </w:rPr>
                                      <w:t>kontakt@arnstadt-physiotherapie.de</w:t>
                                    </w:r>
                                  </w:hyperlink>
                                </w:p>
                                <w:p w14:paraId="4722A458" w14:textId="3AC07FBF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Tel.: 03628/5853418</w:t>
                                  </w:r>
                                </w:p>
                                <w:p w14:paraId="05F19749" w14:textId="19095F8A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Mobil: 0176/30524725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A05A" id="Textfeld 7" o:spid="_x0000_s1028" type="#_x0000_t202" style="position:absolute;margin-left:-40.55pt;margin-top:3.1pt;width:354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" filled="f" stroked="f" strokeweight=".5pt">
                      <v:textbox>
                        <w:txbxContent>
                          <w:p w14:paraId="47902C01" w14:textId="655B7839" w:rsid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Bei Interesse erreichst du uns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</w:t>
                            </w: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200D8F" w14:textId="77777777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CAB2BE" w14:textId="68A8229B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D41C2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kontakt@arnstadt-physiotherapie.de</w:t>
                              </w:r>
                            </w:hyperlink>
                          </w:p>
                          <w:p w14:paraId="4722A458" w14:textId="3AC07FBF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Tel.: 03628/5853418</w:t>
                            </w:r>
                          </w:p>
                          <w:p w14:paraId="05F19749" w14:textId="19095F8A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Mobil: 0176/30524725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7FDBDDF1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30DE7105" w14:textId="77777777" w:rsidR="00FD08F4" w:rsidRPr="00B406FB" w:rsidRDefault="00FD08F4" w:rsidP="00D33C62"/>
        </w:tc>
      </w:tr>
      <w:tr w:rsidR="009105F0" w:rsidRPr="00B406FB" w14:paraId="3167B641" w14:textId="77777777" w:rsidTr="0039279E">
        <w:trPr>
          <w:trHeight w:val="147"/>
        </w:trPr>
        <w:tc>
          <w:tcPr>
            <w:tcW w:w="567" w:type="dxa"/>
          </w:tcPr>
          <w:p w14:paraId="58FD626E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0BB5F127" w14:textId="1FC9FE7A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5DF11AD1" w14:textId="1E8A1130" w:rsidR="00FD08F4" w:rsidRPr="00B406FB" w:rsidRDefault="00FD08F4" w:rsidP="00D33C62"/>
        </w:tc>
        <w:tc>
          <w:tcPr>
            <w:tcW w:w="6530" w:type="dxa"/>
            <w:gridSpan w:val="2"/>
          </w:tcPr>
          <w:p w14:paraId="059E9FDE" w14:textId="77777777" w:rsidR="00FD08F4" w:rsidRPr="00B406FB" w:rsidRDefault="00FD08F4" w:rsidP="00D33C62"/>
        </w:tc>
      </w:tr>
    </w:tbl>
    <w:p w14:paraId="3866F58C" w14:textId="5E5A0998" w:rsidR="007F5B63" w:rsidRPr="00B406FB" w:rsidRDefault="007F5B63" w:rsidP="009B591F"/>
    <w:sectPr w:rsidR="007F5B63" w:rsidRPr="00B406FB" w:rsidSect="00C107DF">
      <w:headerReference w:type="default" r:id="rId14"/>
      <w:type w:val="continuous"/>
      <w:pgSz w:w="11906" w:h="16838" w:code="9"/>
      <w:pgMar w:top="709" w:right="1417" w:bottom="1134" w:left="1417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8CDFE" w14:textId="77777777" w:rsidR="001631AC" w:rsidRDefault="001631AC" w:rsidP="00590471">
      <w:r>
        <w:separator/>
      </w:r>
    </w:p>
  </w:endnote>
  <w:endnote w:type="continuationSeparator" w:id="0">
    <w:p w14:paraId="15FF19F8" w14:textId="77777777" w:rsidR="001631AC" w:rsidRDefault="001631A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E2812" w14:textId="77777777" w:rsidR="001631AC" w:rsidRDefault="001631AC" w:rsidP="00590471">
      <w:r>
        <w:separator/>
      </w:r>
    </w:p>
  </w:footnote>
  <w:footnote w:type="continuationSeparator" w:id="0">
    <w:p w14:paraId="2FA407A2" w14:textId="77777777" w:rsidR="001631AC" w:rsidRDefault="001631A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E418" w14:textId="77777777" w:rsidR="00590471" w:rsidRPr="004B2CA5" w:rsidRDefault="00AE68A8" w:rsidP="00060042">
    <w:pPr>
      <w:pStyle w:val="Textkrper"/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F7F29C" wp14:editId="69CDED50">
              <wp:simplePos x="0" y="0"/>
              <wp:positionH relativeFrom="column">
                <wp:posOffset>-1901049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90DF3A" id="Gruppe 2" o:spid="_x0000_s1026" alt="&quot;&quot;" style="position:absolute;margin-left:-149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iiZM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kksTwg8DRSJJsfygFIRDUwk&#10;KsfyMDmWB5SKaGAiUTmWh8mxPJRjCYHVC8qxPEyO5QGlktvA5FgeyrGEwKuCItHkWB7KsYTA00CR&#10;aHIsD+VYQuBpoEg0OZaHciwhsDRQjuVhciwP5VhC4GmgSDQ5lodyLCHwNFAkmhzLQzmWEHgaKBJN&#10;juWhHEsIPA0UiSbH8lCOJQSOBk/lWELgZSAcy9PkWJ7KsYTA00Bm56fJsTyVYwmBp4HMzk+TY3kq&#10;xxICTwNZJz5NjuWpHEsIPA1knf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VwISxsxkKRyAk2qwoX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KBUCssTAk8DRaLJsTyg&#10;VEQDE4nKsTxMjuUBpSIamEhUjuVhciwP5VhCYPWCciwPk2N5QKnUNjA5lodyLCHwqqBINDmWh3Is&#10;IfA0UCSaHMtDOZYQeBooEk2O5aEcSwgsDZRjeZgcy0M5lhB4GigSTY7loRxLCDwNFIkmx/JQjiUE&#10;ngaKRJNjeSjHEgJPA0WiybE8lGMJgaPBUzmWEHgZCMfyNDmWp3IsIfA0kNn5aXIsT+VYQuBpILPz&#10;0+RYnsqxhMDTQPzEp8mxPJVjCYGngfi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KwzrckYz9jglwoaWQxnnTSSx7Z/n15vB2E&#10;/C2K/u77+Nm8ChxjJWv93TPmUJLsHZ4lkRM1VMRx9GLSGA8wwOWEU4Gojnr5GMWkqKfD6r9ip+EI&#10;ciH4XYJ226fXhEX8xz3PBcMQz2BOTDWXsN6QZx2W126Yv+bhxZpW4Ue85XH+6/EQo/3f2ARZgb9Q&#10;42U8/qlMb0C1nJqWx/mvv88hts8Ai3rmB3pcX43fogjBe0ZkMfV87xlqGrq/UUOArIeukHikDCfe&#10;0aqUoPUAczRjg4Bjt1TdWakZnqn/5hz/yl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hz4eHv449bffs0Dtuhm5CKoyBE3Pfjt/+K/cZbbTaHsydmpBxtJlR/kJ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R/gC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j/FWQ1YpjVKvsM1L0Bp&#10;YmBzzJePycDPbLSmJ48W0Y2CPOD86otXY36rDf4fiQGoIm50rcfXSRiZuuqQdGRHcp8kSP39q+ds&#10;L5d8/K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n+WL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j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z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lI1UYaWwdjevTHQkKxHfddXnY/5ygZXZ2wRsgI/PlpdYcocgfNogJQOzj6Gg4LUG+t&#10;f8fHcPceLRGWnzOp7Kk//T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v4w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n/wEXi9NECyh9vnk6K5pvxK&#10;FwzNQ4lrMcyZaivB/YO72qv+8Jn1LEfQR+Z/rVLKzptnOprCwwVt4sjz4e72cXJk1MmMm4bTNmbV&#10;ufhfK091XxsLvFHW6v/5Q3ZtmX7X8eQkKB1DTEDavglVf4hC33XSbpRcQH7Fydxfq3k2MZEFMCYB&#10;8MWunrFRog5Hv4joZEbRlZFBZon/0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z+wO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e/5w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F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2cxIHqSZ/kLrl7GZ482jdk&#10;jgWkmnHFSe1b01hUKFO0b1ocsROtwAwe0Hp265wp+yVbU9Y5sQ6sUTo/zUiYDilqVnpMjtY5v0nO&#10;0xIvGPwTL90aw5gGux51BnN686KoogLZvLuqSjPnFTc09VRs1l/J4yaezVFb1jlggtjMheqbPWZL&#10;HSe1BUmxFUr9dYV5seAgxoy4EbbALmyfNUy8WHaFcGdjtpI8w+1YJ+JwKdKfPoujXKlJ00GaB7u5&#10;fgRzflP+i0K386C8LWWdE/WpD1rP0a7YrL8uMmu8afRNZ2UzOKTAGDxaJ7LGHBkzZYmwTEz3T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R0taZ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4B2CA5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53EB3"/>
    <w:multiLevelType w:val="hybridMultilevel"/>
    <w:tmpl w:val="317E17F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542567"/>
    <w:multiLevelType w:val="hybridMultilevel"/>
    <w:tmpl w:val="382C3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251F6"/>
    <w:multiLevelType w:val="hybridMultilevel"/>
    <w:tmpl w:val="31CEF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83A7D24"/>
    <w:multiLevelType w:val="hybridMultilevel"/>
    <w:tmpl w:val="320A2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510B4"/>
    <w:multiLevelType w:val="hybridMultilevel"/>
    <w:tmpl w:val="0D946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A353F"/>
    <w:multiLevelType w:val="hybridMultilevel"/>
    <w:tmpl w:val="E57EC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A02FC"/>
    <w:multiLevelType w:val="hybridMultilevel"/>
    <w:tmpl w:val="9C4EF4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BB5EAA"/>
    <w:multiLevelType w:val="hybridMultilevel"/>
    <w:tmpl w:val="BCAEE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1D902DE"/>
    <w:multiLevelType w:val="hybridMultilevel"/>
    <w:tmpl w:val="33A83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02E06"/>
    <w:multiLevelType w:val="hybridMultilevel"/>
    <w:tmpl w:val="B49C5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2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21"/>
  </w:num>
  <w:num w:numId="17">
    <w:abstractNumId w:val="18"/>
  </w:num>
  <w:num w:numId="18">
    <w:abstractNumId w:val="23"/>
  </w:num>
  <w:num w:numId="19">
    <w:abstractNumId w:val="17"/>
  </w:num>
  <w:num w:numId="20">
    <w:abstractNumId w:val="20"/>
  </w:num>
  <w:num w:numId="21">
    <w:abstractNumId w:val="12"/>
  </w:num>
  <w:num w:numId="22">
    <w:abstractNumId w:val="16"/>
  </w:num>
  <w:num w:numId="23">
    <w:abstractNumId w:val="15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F4"/>
    <w:rsid w:val="00055B72"/>
    <w:rsid w:val="00060042"/>
    <w:rsid w:val="0008685D"/>
    <w:rsid w:val="000D2FBB"/>
    <w:rsid w:val="00106D48"/>
    <w:rsid w:val="00112FD7"/>
    <w:rsid w:val="001253DD"/>
    <w:rsid w:val="00150ABD"/>
    <w:rsid w:val="001631AC"/>
    <w:rsid w:val="001D3425"/>
    <w:rsid w:val="001F504E"/>
    <w:rsid w:val="00222466"/>
    <w:rsid w:val="002234DB"/>
    <w:rsid w:val="00236632"/>
    <w:rsid w:val="0029260E"/>
    <w:rsid w:val="002B4549"/>
    <w:rsid w:val="002D4263"/>
    <w:rsid w:val="002F78B0"/>
    <w:rsid w:val="00310F17"/>
    <w:rsid w:val="003326CB"/>
    <w:rsid w:val="003457D8"/>
    <w:rsid w:val="00376291"/>
    <w:rsid w:val="003763B9"/>
    <w:rsid w:val="00380FD1"/>
    <w:rsid w:val="00383D02"/>
    <w:rsid w:val="00384CE1"/>
    <w:rsid w:val="0039279E"/>
    <w:rsid w:val="003A427B"/>
    <w:rsid w:val="003A451F"/>
    <w:rsid w:val="003C4399"/>
    <w:rsid w:val="00472951"/>
    <w:rsid w:val="004B2CA5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B2F88"/>
    <w:rsid w:val="006C020C"/>
    <w:rsid w:val="006D79A8"/>
    <w:rsid w:val="007363AE"/>
    <w:rsid w:val="007575B6"/>
    <w:rsid w:val="007F43E2"/>
    <w:rsid w:val="007F5B63"/>
    <w:rsid w:val="00803A0A"/>
    <w:rsid w:val="00846CB9"/>
    <w:rsid w:val="00873F32"/>
    <w:rsid w:val="008A1E6E"/>
    <w:rsid w:val="008B108C"/>
    <w:rsid w:val="008C2CFC"/>
    <w:rsid w:val="009105F0"/>
    <w:rsid w:val="009475DC"/>
    <w:rsid w:val="00967B93"/>
    <w:rsid w:val="009B591F"/>
    <w:rsid w:val="00A31B16"/>
    <w:rsid w:val="00AC1D2A"/>
    <w:rsid w:val="00AE68A8"/>
    <w:rsid w:val="00B17AC9"/>
    <w:rsid w:val="00B406FB"/>
    <w:rsid w:val="00B6466C"/>
    <w:rsid w:val="00B76CDA"/>
    <w:rsid w:val="00C107DF"/>
    <w:rsid w:val="00C14078"/>
    <w:rsid w:val="00C347F3"/>
    <w:rsid w:val="00C83A18"/>
    <w:rsid w:val="00CA06CC"/>
    <w:rsid w:val="00CC1E8B"/>
    <w:rsid w:val="00CD2321"/>
    <w:rsid w:val="00CE039C"/>
    <w:rsid w:val="00CE1E3D"/>
    <w:rsid w:val="00D053FA"/>
    <w:rsid w:val="00D26515"/>
    <w:rsid w:val="00D33C62"/>
    <w:rsid w:val="00D41C21"/>
    <w:rsid w:val="00D73887"/>
    <w:rsid w:val="00E26AED"/>
    <w:rsid w:val="00E52971"/>
    <w:rsid w:val="00E73AB8"/>
    <w:rsid w:val="00E77B5E"/>
    <w:rsid w:val="00E90A60"/>
    <w:rsid w:val="00ED47F7"/>
    <w:rsid w:val="00EE7E09"/>
    <w:rsid w:val="00F0190A"/>
    <w:rsid w:val="00F0223C"/>
    <w:rsid w:val="00F158F2"/>
    <w:rsid w:val="00F3235D"/>
    <w:rsid w:val="00F509FC"/>
    <w:rsid w:val="00F81AAA"/>
    <w:rsid w:val="00F878BD"/>
    <w:rsid w:val="00FD08F4"/>
    <w:rsid w:val="00FE7401"/>
    <w:rsid w:val="00FF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48C19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2CA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2CA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2CA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4B2CA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ontakt@arnstadt-physiotherapie.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@arnstadt-physiotherapie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ysio%20Schmidt\AppData\Local\Microsoft\Office\16.0\DTS\de-DE%7bE80C4D39-677C-402E-9084-556E172163AF%7d\%7bDE036CD9-FEB4-4B2D-8C48-FA51A0A4C1E8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{DE036CD9-FEB4-4B2D-8C48-FA51A0A4C1E8}tf22746018_win32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2022-02-18T15:58:00Z</dcterms:created>
  <dcterms:modified xsi:type="dcterms:W3CDTF">2022-02-18T15:58:00Z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