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D628D" w14:textId="63A091FE" w:rsidR="003457D8" w:rsidRDefault="003457D8"/>
    <w:tbl>
      <w:tblPr>
        <w:tblpPr w:leftFromText="141" w:rightFromText="141" w:vertAnchor="page" w:horzAnchor="page" w:tblpX="142" w:tblpY="2857"/>
        <w:tblW w:w="1191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e"/>
      </w:tblPr>
      <w:tblGrid>
        <w:gridCol w:w="567"/>
        <w:gridCol w:w="851"/>
        <w:gridCol w:w="3544"/>
        <w:gridCol w:w="425"/>
        <w:gridCol w:w="5256"/>
        <w:gridCol w:w="1274"/>
      </w:tblGrid>
      <w:tr w:rsidR="00FD08F4" w:rsidRPr="00B406FB" w14:paraId="54931983" w14:textId="77777777" w:rsidTr="0039279E">
        <w:trPr>
          <w:trHeight w:val="1797"/>
        </w:trPr>
        <w:tc>
          <w:tcPr>
            <w:tcW w:w="4962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25A54078" w14:textId="042DC83E" w:rsidR="00FD08F4" w:rsidRPr="003457D8" w:rsidRDefault="003457D8" w:rsidP="003457D8">
            <w:pPr>
              <w:ind w:left="284"/>
              <w:rPr>
                <w:sz w:val="54"/>
                <w:szCs w:val="54"/>
              </w:rPr>
            </w:pPr>
            <w:r w:rsidRPr="00597853">
              <w:rPr>
                <w:noProof/>
                <w:color w:val="1F1652"/>
                <w:sz w:val="54"/>
                <w:szCs w:val="5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679510" wp14:editId="1069C5F6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872490</wp:posOffset>
                      </wp:positionV>
                      <wp:extent cx="1733550" cy="828675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4ABD9" w14:textId="758AC1E0" w:rsidR="003457D8" w:rsidRPr="00597853" w:rsidRDefault="003457D8" w:rsidP="00597853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1F1652"/>
                                      <w:sz w:val="24"/>
                                    </w:rPr>
                                  </w:pPr>
                                  <w:r w:rsidRPr="00597853">
                                    <w:rPr>
                                      <w:b/>
                                      <w:bCs/>
                                      <w:color w:val="1F1652"/>
                                      <w:sz w:val="24"/>
                                    </w:rPr>
                                    <w:t>Stadtilmer Straße 1</w:t>
                                  </w:r>
                                </w:p>
                                <w:p w14:paraId="673CB3E5" w14:textId="253BDE49" w:rsidR="003457D8" w:rsidRPr="00597853" w:rsidRDefault="003457D8" w:rsidP="00597853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1F1652"/>
                                      <w:sz w:val="24"/>
                                    </w:rPr>
                                  </w:pPr>
                                  <w:r w:rsidRPr="00597853">
                                    <w:rPr>
                                      <w:b/>
                                      <w:bCs/>
                                      <w:color w:val="1F1652"/>
                                      <w:sz w:val="24"/>
                                    </w:rPr>
                                    <w:t>Sondershäuser Straße 2</w:t>
                                  </w:r>
                                </w:p>
                                <w:p w14:paraId="04CB4FB2" w14:textId="21CFF68F" w:rsidR="003457D8" w:rsidRPr="00597853" w:rsidRDefault="003457D8" w:rsidP="00597853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1F1652"/>
                                      <w:sz w:val="24"/>
                                    </w:rPr>
                                  </w:pPr>
                                  <w:r w:rsidRPr="00597853">
                                    <w:rPr>
                                      <w:b/>
                                      <w:bCs/>
                                      <w:color w:val="1F1652"/>
                                      <w:sz w:val="24"/>
                                    </w:rPr>
                                    <w:t>99310 Arnstadt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6795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8.7pt;margin-top:68.7pt;width:136.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" filled="f" stroked="f" strokeweight=".5pt">
                      <v:textbox>
                        <w:txbxContent>
                          <w:p w14:paraId="5184ABD9" w14:textId="758AC1E0" w:rsidR="003457D8" w:rsidRPr="00597853" w:rsidRDefault="003457D8" w:rsidP="00597853">
                            <w:pPr>
                              <w:contextualSpacing/>
                              <w:rPr>
                                <w:b/>
                                <w:bCs/>
                                <w:color w:val="1F1652"/>
                                <w:sz w:val="24"/>
                              </w:rPr>
                            </w:pPr>
                            <w:r w:rsidRPr="00597853">
                              <w:rPr>
                                <w:b/>
                                <w:bCs/>
                                <w:color w:val="1F1652"/>
                                <w:sz w:val="24"/>
                              </w:rPr>
                              <w:t>Stadtilmer Straße 1</w:t>
                            </w:r>
                          </w:p>
                          <w:p w14:paraId="673CB3E5" w14:textId="253BDE49" w:rsidR="003457D8" w:rsidRPr="00597853" w:rsidRDefault="003457D8" w:rsidP="00597853">
                            <w:pPr>
                              <w:contextualSpacing/>
                              <w:rPr>
                                <w:b/>
                                <w:bCs/>
                                <w:color w:val="1F1652"/>
                                <w:sz w:val="24"/>
                              </w:rPr>
                            </w:pPr>
                            <w:r w:rsidRPr="00597853">
                              <w:rPr>
                                <w:b/>
                                <w:bCs/>
                                <w:color w:val="1F1652"/>
                                <w:sz w:val="24"/>
                              </w:rPr>
                              <w:t>Sondershäuser Straße 2</w:t>
                            </w:r>
                          </w:p>
                          <w:p w14:paraId="04CB4FB2" w14:textId="21CFF68F" w:rsidR="003457D8" w:rsidRPr="00597853" w:rsidRDefault="003457D8" w:rsidP="00597853">
                            <w:pPr>
                              <w:contextualSpacing/>
                              <w:rPr>
                                <w:b/>
                                <w:bCs/>
                                <w:color w:val="1F1652"/>
                                <w:sz w:val="24"/>
                              </w:rPr>
                            </w:pPr>
                            <w:r w:rsidRPr="00597853">
                              <w:rPr>
                                <w:b/>
                                <w:bCs/>
                                <w:color w:val="1F1652"/>
                                <w:sz w:val="24"/>
                              </w:rPr>
                              <w:t>99310 Arnstadt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8F4" w:rsidRPr="00597853">
              <w:rPr>
                <w:color w:val="1F1652"/>
                <w:sz w:val="54"/>
                <w:szCs w:val="54"/>
              </w:rPr>
              <w:t>Physiotherapie Schmidt</w:t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14:paraId="4FA70207" w14:textId="7B429B42" w:rsidR="00FD08F4" w:rsidRPr="00B406FB" w:rsidRDefault="00FD08F4" w:rsidP="00D33C62"/>
        </w:tc>
        <w:tc>
          <w:tcPr>
            <w:tcW w:w="6530" w:type="dxa"/>
            <w:gridSpan w:val="2"/>
            <w:tcBorders>
              <w:bottom w:val="nil"/>
            </w:tcBorders>
          </w:tcPr>
          <w:p w14:paraId="5505A4E0" w14:textId="73E2E9DA" w:rsidR="00FD08F4" w:rsidRPr="00B406FB" w:rsidRDefault="00FD08F4" w:rsidP="00D33C62">
            <w:pPr>
              <w:pStyle w:val="Titel"/>
            </w:pPr>
            <w:r>
              <w:t xml:space="preserve">Wir suchen Physiotherapeut*innen </w:t>
            </w:r>
          </w:p>
        </w:tc>
      </w:tr>
      <w:tr w:rsidR="009105F0" w:rsidRPr="00B406FB" w14:paraId="53CE3861" w14:textId="77777777" w:rsidTr="0039279E">
        <w:trPr>
          <w:trHeight w:val="752"/>
        </w:trPr>
        <w:tc>
          <w:tcPr>
            <w:tcW w:w="4962" w:type="dxa"/>
            <w:gridSpan w:val="3"/>
            <w:vMerge/>
          </w:tcPr>
          <w:p w14:paraId="2A46A543" w14:textId="77777777" w:rsidR="00FD08F4" w:rsidRPr="00B406FB" w:rsidRDefault="00FD08F4" w:rsidP="00D33C62"/>
        </w:tc>
        <w:tc>
          <w:tcPr>
            <w:tcW w:w="425" w:type="dxa"/>
            <w:vMerge/>
          </w:tcPr>
          <w:p w14:paraId="733EB9AD" w14:textId="77777777" w:rsidR="00FD08F4" w:rsidRPr="00B406FB" w:rsidRDefault="00FD08F4" w:rsidP="00D33C62"/>
        </w:tc>
        <w:tc>
          <w:tcPr>
            <w:tcW w:w="5256" w:type="dxa"/>
            <w:vAlign w:val="bottom"/>
          </w:tcPr>
          <w:p w14:paraId="78D784B8" w14:textId="54B188D8" w:rsidR="00FD08F4" w:rsidRPr="00D33C62" w:rsidRDefault="00FD08F4" w:rsidP="00D33C62">
            <w:pPr>
              <w:pStyle w:val="Kontakt"/>
              <w:jc w:val="center"/>
              <w:rPr>
                <w:sz w:val="30"/>
                <w:szCs w:val="30"/>
              </w:rPr>
            </w:pPr>
            <w:r w:rsidRPr="00D33C62">
              <w:rPr>
                <w:sz w:val="30"/>
                <w:szCs w:val="30"/>
              </w:rPr>
              <w:t>Zum nächstmöglichen Zeitpunkt möchten wir dich in unserem Team begrüßen</w:t>
            </w:r>
            <w:r w:rsidR="00B17AC9">
              <w:rPr>
                <w:sz w:val="30"/>
                <w:szCs w:val="30"/>
              </w:rPr>
              <w:t>!</w:t>
            </w:r>
          </w:p>
        </w:tc>
        <w:tc>
          <w:tcPr>
            <w:tcW w:w="1274" w:type="dxa"/>
            <w:vAlign w:val="bottom"/>
          </w:tcPr>
          <w:p w14:paraId="76F2986B" w14:textId="675EBE29" w:rsidR="00FD08F4" w:rsidRPr="00B406FB" w:rsidRDefault="00FD08F4" w:rsidP="00D33C62">
            <w:pPr>
              <w:pStyle w:val="Kontakt"/>
            </w:pPr>
          </w:p>
        </w:tc>
      </w:tr>
      <w:tr w:rsidR="00FD08F4" w:rsidRPr="00B406FB" w14:paraId="4582AFA4" w14:textId="77777777" w:rsidTr="0039279E">
        <w:trPr>
          <w:trHeight w:val="599"/>
        </w:trPr>
        <w:tc>
          <w:tcPr>
            <w:tcW w:w="4962" w:type="dxa"/>
            <w:gridSpan w:val="3"/>
            <w:vMerge/>
          </w:tcPr>
          <w:p w14:paraId="2955D6A7" w14:textId="77777777" w:rsidR="00FD08F4" w:rsidRPr="00B406FB" w:rsidRDefault="00FD08F4" w:rsidP="00D33C62"/>
        </w:tc>
        <w:tc>
          <w:tcPr>
            <w:tcW w:w="425" w:type="dxa"/>
            <w:vMerge/>
          </w:tcPr>
          <w:p w14:paraId="5D189058" w14:textId="77777777" w:rsidR="00FD08F4" w:rsidRPr="00B406FB" w:rsidRDefault="00FD08F4" w:rsidP="00D33C62"/>
        </w:tc>
        <w:tc>
          <w:tcPr>
            <w:tcW w:w="6530" w:type="dxa"/>
            <w:gridSpan w:val="2"/>
            <w:vMerge w:val="restart"/>
          </w:tcPr>
          <w:p w14:paraId="006F5AB0" w14:textId="41726138" w:rsidR="00D33C62" w:rsidRDefault="00D33C62" w:rsidP="00D33C62">
            <w:pPr>
              <w:pStyle w:val="berschrift1"/>
              <w:rPr>
                <w:lang w:bidi="de-DE"/>
              </w:rPr>
            </w:pPr>
            <w:r>
              <w:rPr>
                <w:lang w:bidi="de-DE"/>
              </w:rPr>
              <w:t>Was bieten wir?</w:t>
            </w:r>
          </w:p>
          <w:p w14:paraId="2A9F1B84" w14:textId="6C891EDB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2 moderne Praxen in Arnstadt </w:t>
            </w:r>
            <w:r w:rsidR="009105F0" w:rsidRPr="003A451F">
              <w:rPr>
                <w:sz w:val="22"/>
                <w:szCs w:val="22"/>
                <w:lang w:bidi="de-DE"/>
              </w:rPr>
              <w:t>mit sehr hochwertiger Ausstattung</w:t>
            </w:r>
            <w:r w:rsidR="001D3425">
              <w:rPr>
                <w:sz w:val="22"/>
                <w:szCs w:val="22"/>
                <w:lang w:bidi="de-DE"/>
              </w:rPr>
              <w:t xml:space="preserve"> </w:t>
            </w:r>
          </w:p>
          <w:p w14:paraId="3A4554FE" w14:textId="2266DF71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Praxismanager</w:t>
            </w:r>
            <w:r w:rsidR="0039279E">
              <w:rPr>
                <w:sz w:val="22"/>
                <w:szCs w:val="22"/>
                <w:lang w:bidi="de-DE"/>
              </w:rPr>
              <w:t>innen</w:t>
            </w:r>
            <w:r w:rsidRPr="003A451F">
              <w:rPr>
                <w:sz w:val="22"/>
                <w:szCs w:val="22"/>
                <w:lang w:bidi="de-DE"/>
              </w:rPr>
              <w:t xml:space="preserve"> für die komplette Patientenverwaltung und Terminorganisation</w:t>
            </w:r>
          </w:p>
          <w:p w14:paraId="1FBDAD09" w14:textId="7A95E49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d</w:t>
            </w:r>
            <w:r w:rsidR="00D33C62" w:rsidRPr="003A451F">
              <w:rPr>
                <w:sz w:val="22"/>
                <w:szCs w:val="22"/>
                <w:lang w:bidi="de-DE"/>
              </w:rPr>
              <w:t>igitale Medien zur Arbeit am Patienten</w:t>
            </w:r>
          </w:p>
          <w:p w14:paraId="5FCB0E99" w14:textId="1EF4931A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aufgeschlossene, teamorientierte Kollegen </w:t>
            </w:r>
          </w:p>
          <w:p w14:paraId="63876B18" w14:textId="56C25035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</w:t>
            </w:r>
            <w:r w:rsidR="00D33C62" w:rsidRPr="003A451F">
              <w:rPr>
                <w:sz w:val="22"/>
                <w:szCs w:val="22"/>
                <w:lang w:bidi="de-DE"/>
              </w:rPr>
              <w:t>bwechslungsreiche Aufgabenfelder</w:t>
            </w:r>
          </w:p>
          <w:p w14:paraId="11469A1E" w14:textId="2890E4D5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Arbeitszeitmodelle in Voll- &amp; Teilzeit</w:t>
            </w:r>
            <w:r w:rsidR="009105F0" w:rsidRPr="003A451F">
              <w:rPr>
                <w:sz w:val="22"/>
                <w:szCs w:val="22"/>
                <w:lang w:bidi="de-DE"/>
              </w:rPr>
              <w:t xml:space="preserve"> auf dich zugeschnitten</w:t>
            </w:r>
          </w:p>
          <w:p w14:paraId="1D715E38" w14:textId="4B9796EF" w:rsidR="009105F0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l</w:t>
            </w:r>
            <w:r w:rsidR="009105F0" w:rsidRPr="003A451F">
              <w:rPr>
                <w:sz w:val="22"/>
                <w:szCs w:val="22"/>
                <w:lang w:bidi="de-DE"/>
              </w:rPr>
              <w:t>eistungsgerechte Löhne und Zulagen</w:t>
            </w:r>
          </w:p>
          <w:p w14:paraId="3F6111BD" w14:textId="628816C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u</w:t>
            </w:r>
            <w:r w:rsidR="00D33C62" w:rsidRPr="003A451F">
              <w:rPr>
                <w:sz w:val="22"/>
                <w:szCs w:val="22"/>
                <w:lang w:bidi="de-DE"/>
              </w:rPr>
              <w:t>mfangreiche Fortbildungsunterstützung</w:t>
            </w:r>
          </w:p>
          <w:p w14:paraId="1BA2D990" w14:textId="087EAA17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Fahrkostenbeteiligung und </w:t>
            </w:r>
            <w:r w:rsidR="00CA06CC" w:rsidRPr="003A451F">
              <w:rPr>
                <w:sz w:val="22"/>
                <w:szCs w:val="22"/>
                <w:lang w:bidi="de-DE"/>
              </w:rPr>
              <w:t xml:space="preserve">monatlicher </w:t>
            </w:r>
            <w:r w:rsidRPr="003A451F">
              <w:rPr>
                <w:sz w:val="22"/>
                <w:szCs w:val="22"/>
                <w:lang w:bidi="de-DE"/>
              </w:rPr>
              <w:t>Tankgutschein</w:t>
            </w:r>
          </w:p>
          <w:p w14:paraId="379F46E9" w14:textId="574905D6" w:rsidR="00D33C62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b</w:t>
            </w:r>
            <w:r w:rsidR="00D33C62" w:rsidRPr="003A451F">
              <w:rPr>
                <w:sz w:val="22"/>
                <w:szCs w:val="22"/>
                <w:lang w:bidi="de-DE"/>
              </w:rPr>
              <w:t>etriebliche Zusatzkrankenversicherung</w:t>
            </w:r>
          </w:p>
          <w:p w14:paraId="2771CDBE" w14:textId="213FB35F" w:rsidR="0062506E" w:rsidRPr="003A451F" w:rsidRDefault="0062506E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>
              <w:rPr>
                <w:sz w:val="22"/>
                <w:szCs w:val="22"/>
                <w:lang w:bidi="de-DE"/>
              </w:rPr>
              <w:t>betriebliche Altersvorsorge möglich</w:t>
            </w:r>
          </w:p>
          <w:p w14:paraId="5F461D2B" w14:textId="59A789C8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28 Tage Grundurlaub und Fortbildungsurlaub</w:t>
            </w:r>
          </w:p>
          <w:p w14:paraId="0B5DA5A9" w14:textId="58C5EED5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Kinderbetreuungszuschuss </w:t>
            </w:r>
          </w:p>
          <w:p w14:paraId="4645E4A8" w14:textId="77777777" w:rsidR="00FD08F4" w:rsidRDefault="00C107DF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„</w:t>
            </w:r>
            <w:r w:rsidR="00FF0DB8" w:rsidRPr="003A451F">
              <w:rPr>
                <w:sz w:val="22"/>
                <w:szCs w:val="22"/>
                <w:lang w:bidi="de-DE"/>
              </w:rPr>
              <w:t>Job Rad</w:t>
            </w:r>
            <w:r w:rsidRPr="003A451F">
              <w:rPr>
                <w:sz w:val="22"/>
                <w:szCs w:val="22"/>
                <w:lang w:bidi="de-DE"/>
              </w:rPr>
              <w:t xml:space="preserve">“ </w:t>
            </w:r>
          </w:p>
          <w:p w14:paraId="6C6DA5E8" w14:textId="309E5C41" w:rsidR="0062506E" w:rsidRPr="003A451F" w:rsidRDefault="0062506E" w:rsidP="0062506E">
            <w:pPr>
              <w:pStyle w:val="Listenabsatz"/>
              <w:numPr>
                <w:ilvl w:val="0"/>
                <w:numId w:val="0"/>
              </w:numPr>
              <w:ind w:left="720"/>
              <w:rPr>
                <w:sz w:val="22"/>
                <w:szCs w:val="22"/>
                <w:lang w:bidi="de-DE"/>
              </w:rPr>
            </w:pPr>
          </w:p>
        </w:tc>
      </w:tr>
      <w:tr w:rsidR="009105F0" w:rsidRPr="00B406FB" w14:paraId="02657D79" w14:textId="77777777" w:rsidTr="0039279E">
        <w:trPr>
          <w:trHeight w:val="990"/>
        </w:trPr>
        <w:tc>
          <w:tcPr>
            <w:tcW w:w="567" w:type="dxa"/>
          </w:tcPr>
          <w:p w14:paraId="4198F1E2" w14:textId="77777777" w:rsidR="00FD08F4" w:rsidRPr="00B406FB" w:rsidRDefault="00FD08F4" w:rsidP="00D33C62"/>
        </w:tc>
        <w:tc>
          <w:tcPr>
            <w:tcW w:w="4395" w:type="dxa"/>
            <w:gridSpan w:val="2"/>
          </w:tcPr>
          <w:p w14:paraId="66CEBB97" w14:textId="1E3A662E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416EB8FE" w14:textId="77777777" w:rsidR="00D41C21" w:rsidRDefault="00D41C21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668192FF" w14:textId="41DD6DEC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 w:rsidRPr="00C107DF"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Was suchen wir</w:t>
            </w: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?</w:t>
            </w:r>
          </w:p>
          <w:p w14:paraId="6E9D8E23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spacing w:after="0"/>
              <w:ind w:right="-57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abgeschlossene Berufsausbildung Physiotherapie</w:t>
            </w:r>
          </w:p>
          <w:p w14:paraId="2D62D255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Aufgeschlossenheit &amp; Teamfähigkeit</w:t>
            </w:r>
          </w:p>
          <w:p w14:paraId="432BE19E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Fortbildungsbereitschaft &amp; Motivation</w:t>
            </w:r>
          </w:p>
          <w:p w14:paraId="057B42F8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Bereitschaft zur Hausbesuchsbetreuung</w:t>
            </w:r>
          </w:p>
          <w:p w14:paraId="64C4CC07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selbständiges Arbeiten</w:t>
            </w:r>
          </w:p>
          <w:p w14:paraId="693C629C" w14:textId="70FD24B2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Zuverlässigkeit und Freude am Beruf</w:t>
            </w:r>
          </w:p>
          <w:p w14:paraId="0BC997E9" w14:textId="7527E582" w:rsidR="00D41C21" w:rsidRPr="0039279E" w:rsidRDefault="00D41C21" w:rsidP="0039279E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 xml:space="preserve">Wünschenswert </w:t>
            </w:r>
          </w:p>
          <w:p w14:paraId="5CDD7BA0" w14:textId="4CF1B53C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Bobath, Vojta, PNF, 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>Schroth</w:t>
            </w:r>
          </w:p>
          <w:p w14:paraId="2B39625E" w14:textId="537F7CA4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KGG, MLD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, MT </w:t>
            </w:r>
          </w:p>
          <w:p w14:paraId="59902EC6" w14:textId="77777777" w:rsidR="00D41C21" w:rsidRPr="003A451F" w:rsidRDefault="00D41C21" w:rsidP="00D41C21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Interesse am Präventions- und </w:t>
            </w:r>
          </w:p>
          <w:p w14:paraId="5D105991" w14:textId="77777777" w:rsidR="00FD08F4" w:rsidRDefault="00D41C21" w:rsidP="00D41C21">
            <w:pPr>
              <w:pStyle w:val="Listenabsatz"/>
              <w:numPr>
                <w:ilvl w:val="0"/>
                <w:numId w:val="0"/>
              </w:numPr>
              <w:ind w:left="720"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Kursbetrieb</w:t>
            </w:r>
          </w:p>
          <w:p w14:paraId="238433A2" w14:textId="27E025A1" w:rsidR="0062506E" w:rsidRPr="00D41C21" w:rsidRDefault="0062506E" w:rsidP="00D41C21">
            <w:pPr>
              <w:pStyle w:val="Listenabsatz"/>
              <w:numPr>
                <w:ilvl w:val="0"/>
                <w:numId w:val="0"/>
              </w:numPr>
              <w:ind w:left="720" w:right="-571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425" w:type="dxa"/>
            <w:vMerge/>
          </w:tcPr>
          <w:p w14:paraId="21BDA11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02DA0E5B" w14:textId="77777777" w:rsidR="00FD08F4" w:rsidRPr="00B406FB" w:rsidRDefault="00FD08F4" w:rsidP="00D33C62"/>
        </w:tc>
      </w:tr>
      <w:tr w:rsidR="009105F0" w:rsidRPr="00B406FB" w14:paraId="1C8EECAE" w14:textId="77777777" w:rsidTr="0039279E">
        <w:trPr>
          <w:trHeight w:val="155"/>
        </w:trPr>
        <w:tc>
          <w:tcPr>
            <w:tcW w:w="567" w:type="dxa"/>
          </w:tcPr>
          <w:p w14:paraId="0A8B3838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19F87BBB" w14:textId="1ABB29B2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  <w:vMerge/>
          </w:tcPr>
          <w:p w14:paraId="6CAF7A6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22F7EEBF" w14:textId="77777777" w:rsidR="00FD08F4" w:rsidRPr="00B406FB" w:rsidRDefault="00FD08F4" w:rsidP="00D33C62"/>
        </w:tc>
      </w:tr>
      <w:tr w:rsidR="009105F0" w:rsidRPr="00B406FB" w14:paraId="4087FFA9" w14:textId="77777777" w:rsidTr="0039279E">
        <w:trPr>
          <w:trHeight w:val="530"/>
        </w:trPr>
        <w:tc>
          <w:tcPr>
            <w:tcW w:w="567" w:type="dxa"/>
          </w:tcPr>
          <w:p w14:paraId="321A9A2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41982321" w14:textId="31F327ED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048890D8" w14:textId="193B424C" w:rsidR="00FD08F4" w:rsidRPr="00B406FB" w:rsidRDefault="0062506E" w:rsidP="00D33C62">
            <w:pPr>
              <w:pStyle w:val="Information"/>
            </w:pPr>
            <w:r>
              <w:rPr>
                <w:rFonts w:asciiTheme="minorHAnsi" w:hAnsiTheme="minorHAnsi"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AA7362" wp14:editId="1250B9A1">
                      <wp:simplePos x="0" y="0"/>
                      <wp:positionH relativeFrom="column">
                        <wp:posOffset>-554990</wp:posOffset>
                      </wp:positionH>
                      <wp:positionV relativeFrom="paragraph">
                        <wp:posOffset>-89535</wp:posOffset>
                      </wp:positionV>
                      <wp:extent cx="4610100" cy="619125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57E367" w14:textId="076B1E7B" w:rsidR="000D2FBB" w:rsidRPr="003A451F" w:rsidRDefault="000D2FB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Unsere Praxen sind neurologisch und pädiatrisch ausgerichtet und suchen nach</w:t>
                                  </w:r>
                                  <w:r w:rsidR="002234DB" w:rsidRPr="003A451F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Kolleg*innen die sich in diesem Bereich platzieren möchten.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A7362" id="Textfeld 10" o:spid="_x0000_s1027" type="#_x0000_t202" style="position:absolute;margin-left:-43.7pt;margin-top:-7.05pt;width:363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" filled="f" stroked="f" strokeweight=".5pt">
                      <v:textbox>
                        <w:txbxContent>
                          <w:p w14:paraId="6057E367" w14:textId="076B1E7B" w:rsidR="000D2FBB" w:rsidRPr="003A451F" w:rsidRDefault="000D2F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451F">
                              <w:rPr>
                                <w:b/>
                                <w:bCs/>
                              </w:rPr>
                              <w:t>Unsere Praxen sind neurologisch und pädiatrisch ausgerichtet und suchen nach</w:t>
                            </w:r>
                            <w:r w:rsidR="002234DB" w:rsidRPr="003A451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A451F">
                              <w:rPr>
                                <w:b/>
                                <w:bCs/>
                              </w:rPr>
                              <w:t>Kolleg*innen die sich in diesem Bereich platzieren möchten.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06295882" w14:textId="1836783A" w:rsidR="00FD08F4" w:rsidRPr="00B406FB" w:rsidRDefault="00FD08F4" w:rsidP="00D33C62"/>
        </w:tc>
        <w:tc>
          <w:tcPr>
            <w:tcW w:w="6530" w:type="dxa"/>
            <w:gridSpan w:val="2"/>
          </w:tcPr>
          <w:p w14:paraId="7B3522E1" w14:textId="7A984EA4" w:rsidR="00FD08F4" w:rsidRPr="00B406FB" w:rsidRDefault="00FD08F4" w:rsidP="00D33C62"/>
        </w:tc>
      </w:tr>
      <w:tr w:rsidR="009105F0" w:rsidRPr="00B406FB" w14:paraId="707B7F2F" w14:textId="77777777" w:rsidTr="0039279E">
        <w:trPr>
          <w:trHeight w:val="155"/>
        </w:trPr>
        <w:tc>
          <w:tcPr>
            <w:tcW w:w="567" w:type="dxa"/>
          </w:tcPr>
          <w:p w14:paraId="3C67BBDB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729E82A5" w14:textId="1DB82B74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4606D5B9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0F41F5B3" w14:textId="07DCFA9D" w:rsidR="00FD08F4" w:rsidRPr="00B406FB" w:rsidRDefault="00FD08F4" w:rsidP="00D33C62"/>
        </w:tc>
      </w:tr>
      <w:tr w:rsidR="009105F0" w:rsidRPr="00B406FB" w14:paraId="60A29A11" w14:textId="77777777" w:rsidTr="0039279E">
        <w:trPr>
          <w:trHeight w:val="537"/>
        </w:trPr>
        <w:tc>
          <w:tcPr>
            <w:tcW w:w="567" w:type="dxa"/>
          </w:tcPr>
          <w:p w14:paraId="4CCB1FE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2793445F" w14:textId="10A4FE33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57B2C27B" w14:textId="1551B78F" w:rsidR="00FD08F4" w:rsidRPr="00B406FB" w:rsidRDefault="00D41C21" w:rsidP="00D33C62">
            <w:pPr>
              <w:pStyle w:val="Information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9DA05A" wp14:editId="55A22E3C">
                      <wp:simplePos x="0" y="0"/>
                      <wp:positionH relativeFrom="column">
                        <wp:posOffset>-514985</wp:posOffset>
                      </wp:positionH>
                      <wp:positionV relativeFrom="paragraph">
                        <wp:posOffset>39370</wp:posOffset>
                      </wp:positionV>
                      <wp:extent cx="4495800" cy="135255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0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902C01" w14:textId="655B7839" w:rsid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Bei Interesse erreichst du uns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so</w:t>
                                  </w: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01200D8F" w14:textId="77777777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CAB2BE" w14:textId="68A8229B" w:rsidR="00D41C21" w:rsidRPr="00D41C21" w:rsidRDefault="00450BB7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hyperlink r:id="rId11" w:history="1">
                                    <w:r w:rsidR="00D41C21" w:rsidRPr="00D41C21">
                                      <w:rPr>
                                        <w:rStyle w:val="Hyperlink"/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auto"/>
                                        <w:sz w:val="28"/>
                                        <w:szCs w:val="28"/>
                                      </w:rPr>
                                      <w:t>kontakt@arnstadt-physiotherapie.de</w:t>
                                    </w:r>
                                  </w:hyperlink>
                                </w:p>
                                <w:p w14:paraId="4722A458" w14:textId="3AC07FBF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Tel.: 03628/5853418</w:t>
                                  </w:r>
                                </w:p>
                                <w:p w14:paraId="05F19749" w14:textId="19095F8A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Mobil: 0176/30524725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A05A" id="Textfeld 7" o:spid="_x0000_s1028" type="#_x0000_t202" style="position:absolute;margin-left:-40.55pt;margin-top:3.1pt;width:354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" filled="f" stroked="f" strokeweight=".5pt">
                      <v:textbox>
                        <w:txbxContent>
                          <w:p w14:paraId="47902C01" w14:textId="655B7839" w:rsid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Bei Interesse erreichst du uns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so</w:t>
                            </w: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1200D8F" w14:textId="77777777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CAB2BE" w14:textId="68A8229B" w:rsidR="00D41C21" w:rsidRPr="00D41C21" w:rsidRDefault="00450BB7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D41C21" w:rsidRPr="00D41C21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kontakt@arnstadt-physiotherapie.de</w:t>
                              </w:r>
                            </w:hyperlink>
                          </w:p>
                          <w:p w14:paraId="4722A458" w14:textId="3AC07FBF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Tel.: 03628/5853418</w:t>
                            </w:r>
                          </w:p>
                          <w:p w14:paraId="05F19749" w14:textId="19095F8A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Mobil: 0176/30524725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7FDBDDF1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30DE7105" w14:textId="2583DE35" w:rsidR="00FD08F4" w:rsidRPr="00B406FB" w:rsidRDefault="00FD08F4" w:rsidP="00D33C62"/>
        </w:tc>
      </w:tr>
      <w:tr w:rsidR="009105F0" w:rsidRPr="00B406FB" w14:paraId="3167B641" w14:textId="77777777" w:rsidTr="0039279E">
        <w:trPr>
          <w:trHeight w:val="147"/>
        </w:trPr>
        <w:tc>
          <w:tcPr>
            <w:tcW w:w="567" w:type="dxa"/>
          </w:tcPr>
          <w:p w14:paraId="58FD626E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0BB5F127" w14:textId="1FC9FE7A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5DF11AD1" w14:textId="1E8A1130" w:rsidR="00FD08F4" w:rsidRPr="00B406FB" w:rsidRDefault="00FD08F4" w:rsidP="00D33C62"/>
        </w:tc>
        <w:tc>
          <w:tcPr>
            <w:tcW w:w="6530" w:type="dxa"/>
            <w:gridSpan w:val="2"/>
          </w:tcPr>
          <w:p w14:paraId="059E9FDE" w14:textId="0C107A24" w:rsidR="00FD08F4" w:rsidRPr="00B406FB" w:rsidRDefault="00FD08F4" w:rsidP="00D33C62"/>
        </w:tc>
      </w:tr>
    </w:tbl>
    <w:p w14:paraId="3866F58C" w14:textId="43871787" w:rsidR="007F5B63" w:rsidRPr="00B406FB" w:rsidRDefault="0062506E" w:rsidP="009B591F">
      <w:r w:rsidRPr="003A451F">
        <w:rPr>
          <w:noProof/>
        </w:rPr>
        <w:drawing>
          <wp:anchor distT="0" distB="0" distL="114300" distR="114300" simplePos="0" relativeHeight="251663360" behindDoc="1" locked="0" layoutInCell="1" allowOverlap="1" wp14:anchorId="46D15C74" wp14:editId="59FF5872">
            <wp:simplePos x="0" y="0"/>
            <wp:positionH relativeFrom="column">
              <wp:posOffset>3862705</wp:posOffset>
            </wp:positionH>
            <wp:positionV relativeFrom="paragraph">
              <wp:posOffset>6935470</wp:posOffset>
            </wp:positionV>
            <wp:extent cx="2714625" cy="2488115"/>
            <wp:effectExtent l="0" t="0" r="0" b="762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>
                      <a:alphaModFix amt="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8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B63" w:rsidRPr="00B406FB" w:rsidSect="00C107DF">
      <w:headerReference w:type="default" r:id="rId14"/>
      <w:type w:val="continuous"/>
      <w:pgSz w:w="11906" w:h="16838" w:code="9"/>
      <w:pgMar w:top="709" w:right="1417" w:bottom="1134" w:left="1417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573E0" w14:textId="77777777" w:rsidR="00450BB7" w:rsidRDefault="00450BB7" w:rsidP="00590471">
      <w:r>
        <w:separator/>
      </w:r>
    </w:p>
  </w:endnote>
  <w:endnote w:type="continuationSeparator" w:id="0">
    <w:p w14:paraId="7AC90D1B" w14:textId="77777777" w:rsidR="00450BB7" w:rsidRDefault="00450BB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30D73" w14:textId="77777777" w:rsidR="00450BB7" w:rsidRDefault="00450BB7" w:rsidP="00590471">
      <w:r>
        <w:separator/>
      </w:r>
    </w:p>
  </w:footnote>
  <w:footnote w:type="continuationSeparator" w:id="0">
    <w:p w14:paraId="7F967E73" w14:textId="77777777" w:rsidR="00450BB7" w:rsidRDefault="00450BB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EE418" w14:textId="77777777" w:rsidR="00590471" w:rsidRPr="004B2CA5" w:rsidRDefault="00AE68A8" w:rsidP="00060042">
    <w:pPr>
      <w:pStyle w:val="Textkrper"/>
    </w:pPr>
    <w:r w:rsidRPr="004B2CA5">
      <w:rPr>
        <w:noProof/>
        <w:lang w:bidi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6F7F29C" wp14:editId="69CDED50">
              <wp:simplePos x="0" y="0"/>
              <wp:positionH relativeFrom="column">
                <wp:posOffset>-1901049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ec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ihandform: Form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90DF3A" id="Gruppe 2" o:spid="_x0000_s1026" alt="&quot;&quot;" style="position:absolute;margin-left:-149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kksTwg8DRSJJsfygFIRDUwk&#10;KsfyMDmWB5SKaGAiUTmWh8mxPJRjCYHVC8qxPEyO5QGlktvA5FgeyrGEwKuCItHkWB7KsYTA00CR&#10;aHIsD+VYQuBpoEg0OZaHciwhsDRQjuVhciwP5VhC4GmgSDQ5lodyLCHwNFAkmhzLQzmWEHgaKBJN&#10;juWhHEsIPA0UiSbH8lCOJQSOBk/lWELgZSAcy9PkWJ7KsYTA00Bm56fJsTyVYwmBp4HMzk+TY3kq&#10;xxICTwNZJz5NjuWpHEsIPA1knf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KBUCssTAk8DRaLJsTyg&#10;VEQDE4nKsTxMjuUBpSIamEhUjuVhciwP5VhCYPWCciwPk2N5QKnUNjA5lodyLCHwqqBINDmWh3Is&#10;IfA0UCSaHMtDOZYQeBooEk2O5aEcSwgsDZRjeZgcy0M5lhB4GigSTY7loRxLCDwNFIkmx/JQjiUE&#10;ngaKRJNjeSjHEgJPA0WiybE8lGMJgaPBUzmWEHgZCMfyNDmWp3IsIfA0kNn5aXIsT+VYQuBpILPz&#10;0+RYnsqxhMDTQPzEp8mxPJVjCYGngfiJT5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aFUEssTAs8CRaLJsexQKmKBiUTlWHaTY9mhVMQC&#10;E4nKsewmx7IrxxIC6ysox7KbHMsOpZL7wORYduVYQuA1QZFociy7ciwh8CxQJJocy64cSwg8CxSJ&#10;JseyK8cSAssC5Vh2k2PZlWMJgWeBItHkWHblWELgWaBINDmWXTmWEHgWKBJNjmVXjiUEngWKRJNj&#10;2ZVjCYFjwaEcSwi8AoRjOUyO5VCOJQSeBTI7HybHcijHEgLPApmdD5NjOZRjCYFngawTD5NjOZRj&#10;CYFngawTD5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KwzrckYz9jglwoaWQxnnTSSx7Z/n15vB2E&#10;/C2K/u77+Nm8ChxjJWv93TPmUJLsHZ4lkRM1VMRx9GLSGA8wwOWEU4Gojnr5GMWkqKfD6r9ip+EI&#10;ciH4XYJ226fXhEX8xz3PBcMQz2BOTDWXsN6QZx2W126Yv+bhxZpW4Ue85XH+6/EQo/3f2ARZgb9Q&#10;42U8/qlMb0C1nJqWx/mvv88hts8Ai3rmB3pcX43fogjBe0ZkMfV87xlqGrq/UUOArIeukHikDCfe&#10;0aqUoPUAczRjg4Bjt1TdWakZnqn/5hz/yl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hz4eHv449bffs0Dtuhm5CKoyBE3Pfjt/+K/cZbbTaHsydmpBxtJlR/kJ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">
              <v:group id="Gruppe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ec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4B2CA5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36CD34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254387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C8C05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DE275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AA5A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E533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A21B7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862CD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C430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86E1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53EB3"/>
    <w:multiLevelType w:val="hybridMultilevel"/>
    <w:tmpl w:val="317E17F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A3350AE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EED24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542567"/>
    <w:multiLevelType w:val="hybridMultilevel"/>
    <w:tmpl w:val="382C3C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251F6"/>
    <w:multiLevelType w:val="hybridMultilevel"/>
    <w:tmpl w:val="31CEF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83A7D24"/>
    <w:multiLevelType w:val="hybridMultilevel"/>
    <w:tmpl w:val="320A2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E76BFA"/>
    <w:multiLevelType w:val="hybridMultilevel"/>
    <w:tmpl w:val="254E7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510B4"/>
    <w:multiLevelType w:val="hybridMultilevel"/>
    <w:tmpl w:val="0D946C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A353F"/>
    <w:multiLevelType w:val="hybridMultilevel"/>
    <w:tmpl w:val="E57EC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A02FC"/>
    <w:multiLevelType w:val="hybridMultilevel"/>
    <w:tmpl w:val="9C4EF42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BB5EAA"/>
    <w:multiLevelType w:val="hybridMultilevel"/>
    <w:tmpl w:val="BCAEEB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06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1D902DE"/>
    <w:multiLevelType w:val="hybridMultilevel"/>
    <w:tmpl w:val="33A83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02E06"/>
    <w:multiLevelType w:val="hybridMultilevel"/>
    <w:tmpl w:val="B49C5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2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22"/>
  </w:num>
  <w:num w:numId="17">
    <w:abstractNumId w:val="19"/>
  </w:num>
  <w:num w:numId="18">
    <w:abstractNumId w:val="24"/>
  </w:num>
  <w:num w:numId="19">
    <w:abstractNumId w:val="17"/>
  </w:num>
  <w:num w:numId="20">
    <w:abstractNumId w:val="21"/>
  </w:num>
  <w:num w:numId="21">
    <w:abstractNumId w:val="12"/>
  </w:num>
  <w:num w:numId="22">
    <w:abstractNumId w:val="16"/>
  </w:num>
  <w:num w:numId="23">
    <w:abstractNumId w:val="15"/>
  </w:num>
  <w:num w:numId="24">
    <w:abstractNumId w:val="25"/>
  </w:num>
  <w:num w:numId="25">
    <w:abstractNumId w:val="2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8F4"/>
    <w:rsid w:val="00055B72"/>
    <w:rsid w:val="00060042"/>
    <w:rsid w:val="0008685D"/>
    <w:rsid w:val="000D2FBB"/>
    <w:rsid w:val="00106D48"/>
    <w:rsid w:val="00112FD7"/>
    <w:rsid w:val="001253DD"/>
    <w:rsid w:val="00150ABD"/>
    <w:rsid w:val="001631AC"/>
    <w:rsid w:val="001D3425"/>
    <w:rsid w:val="001F504E"/>
    <w:rsid w:val="00222466"/>
    <w:rsid w:val="002234DB"/>
    <w:rsid w:val="00236632"/>
    <w:rsid w:val="0029260E"/>
    <w:rsid w:val="002B4549"/>
    <w:rsid w:val="002D4263"/>
    <w:rsid w:val="002F78B0"/>
    <w:rsid w:val="00310F17"/>
    <w:rsid w:val="003326CB"/>
    <w:rsid w:val="003457D8"/>
    <w:rsid w:val="00376291"/>
    <w:rsid w:val="003763B9"/>
    <w:rsid w:val="00380FD1"/>
    <w:rsid w:val="00383D02"/>
    <w:rsid w:val="00384CE1"/>
    <w:rsid w:val="0039279E"/>
    <w:rsid w:val="003A427B"/>
    <w:rsid w:val="003A451F"/>
    <w:rsid w:val="003C4399"/>
    <w:rsid w:val="00450BB7"/>
    <w:rsid w:val="00472951"/>
    <w:rsid w:val="004B2CA5"/>
    <w:rsid w:val="004E158A"/>
    <w:rsid w:val="004E60DE"/>
    <w:rsid w:val="005471D7"/>
    <w:rsid w:val="00565C77"/>
    <w:rsid w:val="0056708E"/>
    <w:rsid w:val="005801E5"/>
    <w:rsid w:val="00590471"/>
    <w:rsid w:val="00593355"/>
    <w:rsid w:val="00597853"/>
    <w:rsid w:val="005D01FA"/>
    <w:rsid w:val="005D45DC"/>
    <w:rsid w:val="0062506E"/>
    <w:rsid w:val="006716D8"/>
    <w:rsid w:val="006920F0"/>
    <w:rsid w:val="006B2F88"/>
    <w:rsid w:val="006C020C"/>
    <w:rsid w:val="006D79A8"/>
    <w:rsid w:val="007363AE"/>
    <w:rsid w:val="007575B6"/>
    <w:rsid w:val="007F43E2"/>
    <w:rsid w:val="007F5B63"/>
    <w:rsid w:val="00803A0A"/>
    <w:rsid w:val="00846CB9"/>
    <w:rsid w:val="00873F32"/>
    <w:rsid w:val="008A1E6E"/>
    <w:rsid w:val="008B108C"/>
    <w:rsid w:val="008C2CFC"/>
    <w:rsid w:val="009105F0"/>
    <w:rsid w:val="009475DC"/>
    <w:rsid w:val="00967B93"/>
    <w:rsid w:val="009B591F"/>
    <w:rsid w:val="00A31B16"/>
    <w:rsid w:val="00AC1D2A"/>
    <w:rsid w:val="00AE68A8"/>
    <w:rsid w:val="00B17AC9"/>
    <w:rsid w:val="00B406FB"/>
    <w:rsid w:val="00B6466C"/>
    <w:rsid w:val="00B76CDA"/>
    <w:rsid w:val="00C107DF"/>
    <w:rsid w:val="00C14078"/>
    <w:rsid w:val="00C347F3"/>
    <w:rsid w:val="00C83A18"/>
    <w:rsid w:val="00CA06CC"/>
    <w:rsid w:val="00CB50FA"/>
    <w:rsid w:val="00CC1E8B"/>
    <w:rsid w:val="00CD2321"/>
    <w:rsid w:val="00CE039C"/>
    <w:rsid w:val="00CE1E3D"/>
    <w:rsid w:val="00D053FA"/>
    <w:rsid w:val="00D26515"/>
    <w:rsid w:val="00D33C62"/>
    <w:rsid w:val="00D41C21"/>
    <w:rsid w:val="00D73887"/>
    <w:rsid w:val="00E26AED"/>
    <w:rsid w:val="00E52971"/>
    <w:rsid w:val="00E73AB8"/>
    <w:rsid w:val="00E77B5E"/>
    <w:rsid w:val="00E90A60"/>
    <w:rsid w:val="00ED47F7"/>
    <w:rsid w:val="00EE7E09"/>
    <w:rsid w:val="00F0190A"/>
    <w:rsid w:val="00F0223C"/>
    <w:rsid w:val="00F158F2"/>
    <w:rsid w:val="00F3235D"/>
    <w:rsid w:val="00F509FC"/>
    <w:rsid w:val="00F81AAA"/>
    <w:rsid w:val="00F878BD"/>
    <w:rsid w:val="00FD08F4"/>
    <w:rsid w:val="00FE7401"/>
    <w:rsid w:val="00FF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48C19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B2CA5"/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2CA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B2CA5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2CA5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2CA5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2CA5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2CA5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2CA5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2CA5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2CA5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4B2CA5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B2CA5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B2CA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4B2CA5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4B2CA5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B2CA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B2CA5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4B2CA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4B2CA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4B2CA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uiPriority w:val="1"/>
    <w:semiHidden/>
    <w:qFormat/>
    <w:rsid w:val="004B2CA5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4B2CA5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4B2CA5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4B2CA5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4B2CA5"/>
    <w:rPr>
      <w:rFonts w:ascii="Calibri" w:hAnsi="Calibri" w:cs="Calibri"/>
    </w:rPr>
  </w:style>
  <w:style w:type="paragraph" w:styleId="KeinLeerraum">
    <w:name w:val="No Spacing"/>
    <w:basedOn w:val="Standard"/>
    <w:uiPriority w:val="1"/>
    <w:rsid w:val="004B2CA5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Standard"/>
    <w:link w:val="Kontaktzeichen"/>
    <w:uiPriority w:val="1"/>
    <w:qFormat/>
    <w:rsid w:val="004B2CA5"/>
    <w:pPr>
      <w:spacing w:after="0"/>
    </w:pPr>
  </w:style>
  <w:style w:type="paragraph" w:styleId="Gruformel">
    <w:name w:val="Closing"/>
    <w:basedOn w:val="Standard"/>
    <w:link w:val="GruformelZchn"/>
    <w:uiPriority w:val="99"/>
    <w:qFormat/>
    <w:rsid w:val="004B2CA5"/>
    <w:pPr>
      <w:spacing w:before="480" w:after="0"/>
    </w:pPr>
  </w:style>
  <w:style w:type="character" w:customStyle="1" w:styleId="Kontaktzeichen">
    <w:name w:val="Kontaktzeichen"/>
    <w:basedOn w:val="Absatz-Standardschriftart"/>
    <w:link w:val="Kontakt"/>
    <w:uiPriority w:val="1"/>
    <w:rsid w:val="004B2CA5"/>
    <w:rPr>
      <w:rFonts w:ascii="Calibri" w:hAnsi="Calibri" w:cs="Calibri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B2CA5"/>
    <w:rPr>
      <w:rFonts w:ascii="Calibri" w:hAnsi="Calibri" w:cs="Calibri"/>
    </w:rPr>
  </w:style>
  <w:style w:type="character" w:styleId="Erwhnung">
    <w:name w:val="Mention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4B2CA5"/>
    <w:pPr>
      <w:numPr>
        <w:numId w:val="3"/>
      </w:numPr>
    </w:pPr>
  </w:style>
  <w:style w:type="numbering" w:styleId="1ai">
    <w:name w:val="Outline List 1"/>
    <w:basedOn w:val="KeineListe"/>
    <w:uiPriority w:val="99"/>
    <w:semiHidden/>
    <w:unhideWhenUsed/>
    <w:rsid w:val="004B2CA5"/>
    <w:pPr>
      <w:numPr>
        <w:numId w:val="4"/>
      </w:numPr>
    </w:pPr>
  </w:style>
  <w:style w:type="character" w:styleId="HTMLCode">
    <w:name w:val="HTML Code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B2CA5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B2CA5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B2CA5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B2CA5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B2CA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B2CA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B2CA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B2CA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B2CA5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B2CA5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B2CA5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B2CA5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B2CA5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B2CA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4B2CA5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4B2CA5"/>
  </w:style>
  <w:style w:type="character" w:styleId="Buchtitel">
    <w:name w:val="Book Title"/>
    <w:basedOn w:val="Absatz-Standardschriftart"/>
    <w:uiPriority w:val="33"/>
    <w:semiHidden/>
    <w:rsid w:val="004B2CA5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B2C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B2CA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4B2C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4B2CA5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4B2CA5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4B2CA5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4B2CA5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4B2CA5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B2C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4B2CA5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B2CA5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B2CA5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B2CA5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B2CA5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B2CA5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B2CA5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B2CA5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B2CA5"/>
    <w:pPr>
      <w:numPr>
        <w:numId w:val="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B2CA5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B2CA5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B2CA5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B2CA5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B2CA5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B2CA5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4B2CA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B2CA5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B2C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B2CA5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4B2C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4B2CA5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B2CA5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4B2CA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4B2C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4B2CA5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B2C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B2C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B2C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CA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C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CA5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2CA5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4B2CA5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4B2CA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2CA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CA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2CA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2CA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B2CA5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4B2CA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B2CA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B2CA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4B2CA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B2CA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B2CA5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4B2CA5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4B2CA5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Absatz-Standardschriftart"/>
    <w:uiPriority w:val="99"/>
    <w:semiHidden/>
    <w:unhideWhenUsed/>
    <w:rsid w:val="004B2CA5"/>
    <w:rPr>
      <w:rFonts w:ascii="Calibri" w:hAnsi="Calibri" w:cs="Calibri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2CA5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B2CA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B2CA5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B2CA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B2CA5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B2CA5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B2CA5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B2CA5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B2CA5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B2CA5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B2CA5"/>
    <w:pPr>
      <w:spacing w:after="22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B2CA5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4B2CA5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B2CA5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B2CA5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4B2C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B2CA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B2CA5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B2CA5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B2CA5"/>
  </w:style>
  <w:style w:type="character" w:customStyle="1" w:styleId="AnredeZchn">
    <w:name w:val="Anrede Zchn"/>
    <w:basedOn w:val="Absatz-Standardschriftart"/>
    <w:link w:val="Anrede"/>
    <w:uiPriority w:val="99"/>
    <w:semiHidden/>
    <w:rsid w:val="004B2CA5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B2C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B2C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B2C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4B2CA5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B2CA5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4B2C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B2C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B2C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B2C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B2CA5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B2CA5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B2CA5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B2CA5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B2CA5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B2CA5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B2CA5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B2CA5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B2CA5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B2CA5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4B2CA5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B2CA5"/>
    <w:rPr>
      <w:rFonts w:ascii="Consolas" w:hAnsi="Consolas" w:cs="Calibri"/>
      <w:sz w:val="21"/>
      <w:szCs w:val="21"/>
    </w:rPr>
  </w:style>
  <w:style w:type="table" w:styleId="TabelleRaster1">
    <w:name w:val="Table Grid 1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B2C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B2C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B2C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B2C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B2CA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4B2C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B2C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B2C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B2CA5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4B2C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B2C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B2C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B2CA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4B2CA5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B2CA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ontakt@arnstadt-physiotherapie.d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ontakt@arnstadt-physiotherapie.d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ysio%20Schmidt\AppData\Local\Microsoft\Office\16.0\DTS\de-DE%7bE80C4D39-677C-402E-9084-556E172163AF%7d\%7bDE036CD9-FEB4-4B2D-8C48-FA51A0A4C1E8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A24BF-0EEA-4745-9671-80BDDADE28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{DE036CD9-FEB4-4B2D-8C48-FA51A0A4C1E8}tf22746018_win32</Template>
  <TotalTime>0</TotalTime>
  <Pages>1</Pages>
  <Words>155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2022-02-18T18:07:00Z</dcterms:created>
  <dcterms:modified xsi:type="dcterms:W3CDTF">2022-02-18T18:11:00Z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