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628D" w14:textId="63A091FE" w:rsidR="003457D8" w:rsidRDefault="003457D8"/>
    <w:tbl>
      <w:tblPr>
        <w:tblpPr w:leftFromText="141" w:rightFromText="141" w:vertAnchor="page" w:horzAnchor="page" w:tblpX="142" w:tblpY="2857"/>
        <w:tblW w:w="119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567"/>
        <w:gridCol w:w="851"/>
        <w:gridCol w:w="3544"/>
        <w:gridCol w:w="425"/>
        <w:gridCol w:w="5256"/>
        <w:gridCol w:w="1274"/>
      </w:tblGrid>
      <w:tr w:rsidR="00FD08F4" w:rsidRPr="00B406FB" w14:paraId="54931983" w14:textId="77777777" w:rsidTr="0039279E">
        <w:trPr>
          <w:trHeight w:val="1797"/>
        </w:trPr>
        <w:tc>
          <w:tcPr>
            <w:tcW w:w="496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5A54078" w14:textId="042DC83E" w:rsidR="00FD08F4" w:rsidRPr="003457D8" w:rsidRDefault="003457D8" w:rsidP="003457D8">
            <w:pPr>
              <w:ind w:left="284"/>
              <w:rPr>
                <w:sz w:val="54"/>
                <w:szCs w:val="54"/>
              </w:rPr>
            </w:pPr>
            <w:r w:rsidRPr="00632826">
              <w:rPr>
                <w:noProof/>
                <w:color w:val="2C567A" w:themeColor="accent1"/>
                <w:sz w:val="54"/>
                <w:szCs w:val="5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9510" wp14:editId="1069C5F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872490</wp:posOffset>
                      </wp:positionV>
                      <wp:extent cx="1733550" cy="828675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4ABD9" w14:textId="758AC1E0" w:rsidR="003457D8" w:rsidRPr="00632826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</w:pPr>
                                  <w:r w:rsidRPr="00632826"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  <w:t>Stadtilmer Straße 1</w:t>
                                  </w:r>
                                </w:p>
                                <w:p w14:paraId="673CB3E5" w14:textId="253BDE49" w:rsidR="003457D8" w:rsidRPr="00632826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</w:pPr>
                                  <w:r w:rsidRPr="00632826"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  <w:t>Sondershäuser Straße 2</w:t>
                                  </w:r>
                                </w:p>
                                <w:p w14:paraId="04CB4FB2" w14:textId="21CFF68F" w:rsidR="003457D8" w:rsidRPr="00632826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</w:pPr>
                                  <w:r w:rsidRPr="00632826">
                                    <w:rPr>
                                      <w:b/>
                                      <w:bCs/>
                                      <w:color w:val="2C567A" w:themeColor="accent1"/>
                                      <w:sz w:val="24"/>
                                    </w:rPr>
                                    <w:t>99310 Arnstadt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6795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8.7pt;margin-top:68.7pt;width:136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" filled="f" stroked="f" strokeweight=".5pt">
                      <v:textbox>
                        <w:txbxContent>
                          <w:p w14:paraId="5184ABD9" w14:textId="758AC1E0" w:rsidR="003457D8" w:rsidRPr="00632826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</w:pPr>
                            <w:r w:rsidRPr="00632826"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  <w:t>Stadtilmer Straße 1</w:t>
                            </w:r>
                          </w:p>
                          <w:p w14:paraId="673CB3E5" w14:textId="253BDE49" w:rsidR="003457D8" w:rsidRPr="00632826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</w:pPr>
                            <w:r w:rsidRPr="00632826"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  <w:t>Sondershäuser Straße 2</w:t>
                            </w:r>
                          </w:p>
                          <w:p w14:paraId="04CB4FB2" w14:textId="21CFF68F" w:rsidR="003457D8" w:rsidRPr="00632826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</w:pPr>
                            <w:r w:rsidRPr="00632826">
                              <w:rPr>
                                <w:b/>
                                <w:bCs/>
                                <w:color w:val="2C567A" w:themeColor="accent1"/>
                                <w:sz w:val="24"/>
                              </w:rPr>
                              <w:t>99310 Arnstadt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8F4" w:rsidRPr="00632826">
              <w:rPr>
                <w:color w:val="2C567A" w:themeColor="accent1"/>
                <w:sz w:val="54"/>
                <w:szCs w:val="54"/>
              </w:rPr>
              <w:t>Physiotherapie Schmidt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FA70207" w14:textId="7B429B42" w:rsidR="00FD08F4" w:rsidRPr="00B406FB" w:rsidRDefault="00FD08F4" w:rsidP="00D33C62"/>
        </w:tc>
        <w:tc>
          <w:tcPr>
            <w:tcW w:w="6530" w:type="dxa"/>
            <w:gridSpan w:val="2"/>
            <w:tcBorders>
              <w:bottom w:val="nil"/>
            </w:tcBorders>
          </w:tcPr>
          <w:p w14:paraId="5505A4E0" w14:textId="73E2E9DA" w:rsidR="00FD08F4" w:rsidRPr="00B406FB" w:rsidRDefault="00FD08F4" w:rsidP="00D33C62">
            <w:pPr>
              <w:pStyle w:val="Titel"/>
            </w:pPr>
            <w:r>
              <w:t xml:space="preserve">Wir suchen </w:t>
            </w:r>
            <w:r w:rsidRPr="00632826">
              <w:t>Physiotherapeut</w:t>
            </w:r>
            <w:r>
              <w:t xml:space="preserve">*innen </w:t>
            </w:r>
          </w:p>
        </w:tc>
      </w:tr>
      <w:tr w:rsidR="009105F0" w:rsidRPr="00B406FB" w14:paraId="53CE3861" w14:textId="77777777" w:rsidTr="0039279E">
        <w:trPr>
          <w:trHeight w:val="752"/>
        </w:trPr>
        <w:tc>
          <w:tcPr>
            <w:tcW w:w="4962" w:type="dxa"/>
            <w:gridSpan w:val="3"/>
            <w:vMerge/>
          </w:tcPr>
          <w:p w14:paraId="2A46A543" w14:textId="77777777" w:rsidR="00FD08F4" w:rsidRPr="00B406FB" w:rsidRDefault="00FD08F4" w:rsidP="00D33C62"/>
        </w:tc>
        <w:tc>
          <w:tcPr>
            <w:tcW w:w="425" w:type="dxa"/>
            <w:vMerge/>
          </w:tcPr>
          <w:p w14:paraId="733EB9AD" w14:textId="77777777" w:rsidR="00FD08F4" w:rsidRPr="00B406FB" w:rsidRDefault="00FD08F4" w:rsidP="00D33C62"/>
        </w:tc>
        <w:tc>
          <w:tcPr>
            <w:tcW w:w="5256" w:type="dxa"/>
            <w:vAlign w:val="bottom"/>
          </w:tcPr>
          <w:p w14:paraId="78D784B8" w14:textId="54B188D8" w:rsidR="00FD08F4" w:rsidRPr="00D33C62" w:rsidRDefault="00FD08F4" w:rsidP="00D33C62">
            <w:pPr>
              <w:pStyle w:val="Kontakt"/>
              <w:jc w:val="center"/>
              <w:rPr>
                <w:sz w:val="30"/>
                <w:szCs w:val="30"/>
              </w:rPr>
            </w:pPr>
            <w:r w:rsidRPr="00D33C62">
              <w:rPr>
                <w:sz w:val="30"/>
                <w:szCs w:val="30"/>
              </w:rPr>
              <w:t>Zum nächstmöglichen Zeitpunkt möchten wir dich in unserem Team begrüßen</w:t>
            </w:r>
            <w:r w:rsidR="00B17AC9">
              <w:rPr>
                <w:sz w:val="30"/>
                <w:szCs w:val="30"/>
              </w:rPr>
              <w:t>!</w:t>
            </w:r>
          </w:p>
        </w:tc>
        <w:tc>
          <w:tcPr>
            <w:tcW w:w="1274" w:type="dxa"/>
            <w:vAlign w:val="bottom"/>
          </w:tcPr>
          <w:p w14:paraId="76F2986B" w14:textId="675EBE29" w:rsidR="00FD08F4" w:rsidRPr="00B406FB" w:rsidRDefault="00FD08F4" w:rsidP="00D33C62">
            <w:pPr>
              <w:pStyle w:val="Kontakt"/>
            </w:pPr>
          </w:p>
        </w:tc>
      </w:tr>
      <w:tr w:rsidR="00FD08F4" w:rsidRPr="00B406FB" w14:paraId="4582AFA4" w14:textId="77777777" w:rsidTr="0039279E">
        <w:trPr>
          <w:trHeight w:val="599"/>
        </w:trPr>
        <w:tc>
          <w:tcPr>
            <w:tcW w:w="4962" w:type="dxa"/>
            <w:gridSpan w:val="3"/>
            <w:vMerge/>
          </w:tcPr>
          <w:p w14:paraId="2955D6A7" w14:textId="77777777" w:rsidR="00FD08F4" w:rsidRPr="00B406FB" w:rsidRDefault="00FD08F4" w:rsidP="00D33C62"/>
        </w:tc>
        <w:tc>
          <w:tcPr>
            <w:tcW w:w="425" w:type="dxa"/>
            <w:vMerge/>
          </w:tcPr>
          <w:p w14:paraId="5D189058" w14:textId="77777777" w:rsidR="00FD08F4" w:rsidRPr="00B406FB" w:rsidRDefault="00FD08F4" w:rsidP="00D33C62"/>
        </w:tc>
        <w:tc>
          <w:tcPr>
            <w:tcW w:w="6530" w:type="dxa"/>
            <w:gridSpan w:val="2"/>
            <w:vMerge w:val="restart"/>
          </w:tcPr>
          <w:p w14:paraId="006F5AB0" w14:textId="41726138" w:rsidR="00D33C62" w:rsidRDefault="00D33C62" w:rsidP="00D33C62">
            <w:pPr>
              <w:pStyle w:val="berschrift1"/>
              <w:rPr>
                <w:lang w:bidi="de-DE"/>
              </w:rPr>
            </w:pPr>
            <w:r>
              <w:rPr>
                <w:lang w:bidi="de-DE"/>
              </w:rPr>
              <w:t>Was bieten wir?</w:t>
            </w:r>
          </w:p>
          <w:p w14:paraId="2A9F1B84" w14:textId="6C891EDB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2 moderne Praxen in Arnstadt </w:t>
            </w:r>
            <w:r w:rsidR="009105F0" w:rsidRPr="003A451F">
              <w:rPr>
                <w:sz w:val="22"/>
                <w:szCs w:val="22"/>
                <w:lang w:bidi="de-DE"/>
              </w:rPr>
              <w:t>mit sehr hochwertiger Ausstattung</w:t>
            </w:r>
            <w:r w:rsidR="001D3425">
              <w:rPr>
                <w:sz w:val="22"/>
                <w:szCs w:val="22"/>
                <w:lang w:bidi="de-DE"/>
              </w:rPr>
              <w:t xml:space="preserve"> </w:t>
            </w:r>
          </w:p>
          <w:p w14:paraId="3A4554FE" w14:textId="2266DF71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Praxismanager</w:t>
            </w:r>
            <w:r w:rsidR="0039279E">
              <w:rPr>
                <w:sz w:val="22"/>
                <w:szCs w:val="22"/>
                <w:lang w:bidi="de-DE"/>
              </w:rPr>
              <w:t>innen</w:t>
            </w:r>
            <w:r w:rsidRPr="003A451F">
              <w:rPr>
                <w:sz w:val="22"/>
                <w:szCs w:val="22"/>
                <w:lang w:bidi="de-DE"/>
              </w:rPr>
              <w:t xml:space="preserve"> für die komplette Patientenverwaltung und Terminorganisation</w:t>
            </w:r>
          </w:p>
          <w:p w14:paraId="1FBDAD09" w14:textId="7A95E49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d</w:t>
            </w:r>
            <w:r w:rsidR="00D33C62" w:rsidRPr="003A451F">
              <w:rPr>
                <w:sz w:val="22"/>
                <w:szCs w:val="22"/>
                <w:lang w:bidi="de-DE"/>
              </w:rPr>
              <w:t>igitale Medien zur Arbeit am Patienten</w:t>
            </w:r>
          </w:p>
          <w:p w14:paraId="5FCB0E99" w14:textId="1EF4931A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aufgeschlossene, teamorientierte Kollegen </w:t>
            </w:r>
          </w:p>
          <w:p w14:paraId="63876B18" w14:textId="56C25035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</w:t>
            </w:r>
            <w:r w:rsidR="00D33C62" w:rsidRPr="003A451F">
              <w:rPr>
                <w:sz w:val="22"/>
                <w:szCs w:val="22"/>
                <w:lang w:bidi="de-DE"/>
              </w:rPr>
              <w:t>bwechslungsreiche Aufgabenfelder</w:t>
            </w:r>
          </w:p>
          <w:p w14:paraId="11469A1E" w14:textId="2890E4D5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Arbeitszeitmodelle in Voll- &amp; Teilzeit</w:t>
            </w:r>
            <w:r w:rsidR="009105F0" w:rsidRPr="003A451F">
              <w:rPr>
                <w:sz w:val="22"/>
                <w:szCs w:val="22"/>
                <w:lang w:bidi="de-DE"/>
              </w:rPr>
              <w:t xml:space="preserve"> auf dich zugeschnitten</w:t>
            </w:r>
          </w:p>
          <w:p w14:paraId="1D715E38" w14:textId="4B9796EF" w:rsidR="009105F0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l</w:t>
            </w:r>
            <w:r w:rsidR="009105F0" w:rsidRPr="003A451F">
              <w:rPr>
                <w:sz w:val="22"/>
                <w:szCs w:val="22"/>
                <w:lang w:bidi="de-DE"/>
              </w:rPr>
              <w:t>eistungsgerechte Löhne und Zulagen</w:t>
            </w:r>
          </w:p>
          <w:p w14:paraId="3F6111BD" w14:textId="628816C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u</w:t>
            </w:r>
            <w:r w:rsidR="00D33C62" w:rsidRPr="003A451F">
              <w:rPr>
                <w:sz w:val="22"/>
                <w:szCs w:val="22"/>
                <w:lang w:bidi="de-DE"/>
              </w:rPr>
              <w:t>mfangreiche Fortbildungsunterstützung</w:t>
            </w:r>
          </w:p>
          <w:p w14:paraId="1BA2D990" w14:textId="087EAA17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Fahrkostenbeteiligung und </w:t>
            </w:r>
            <w:r w:rsidR="00CA06CC" w:rsidRPr="003A451F">
              <w:rPr>
                <w:sz w:val="22"/>
                <w:szCs w:val="22"/>
                <w:lang w:bidi="de-DE"/>
              </w:rPr>
              <w:t xml:space="preserve">monatlicher </w:t>
            </w:r>
            <w:r w:rsidRPr="003A451F">
              <w:rPr>
                <w:sz w:val="22"/>
                <w:szCs w:val="22"/>
                <w:lang w:bidi="de-DE"/>
              </w:rPr>
              <w:t>Tankgutschein</w:t>
            </w:r>
          </w:p>
          <w:p w14:paraId="379F46E9" w14:textId="574905D6" w:rsidR="00D33C62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b</w:t>
            </w:r>
            <w:r w:rsidR="00D33C62" w:rsidRPr="003A451F">
              <w:rPr>
                <w:sz w:val="22"/>
                <w:szCs w:val="22"/>
                <w:lang w:bidi="de-DE"/>
              </w:rPr>
              <w:t>etriebliche Zusatzkrankenversicherung</w:t>
            </w:r>
          </w:p>
          <w:p w14:paraId="2771CDBE" w14:textId="213FB35F" w:rsidR="0062506E" w:rsidRPr="003A451F" w:rsidRDefault="0062506E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>
              <w:rPr>
                <w:sz w:val="22"/>
                <w:szCs w:val="22"/>
                <w:lang w:bidi="de-DE"/>
              </w:rPr>
              <w:t>betriebliche Altersvorsorge möglich</w:t>
            </w:r>
          </w:p>
          <w:p w14:paraId="5F461D2B" w14:textId="59A789C8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28 Tage Grundurlaub und Fortbildungsurlaub</w:t>
            </w:r>
          </w:p>
          <w:p w14:paraId="0B5DA5A9" w14:textId="58C5EED5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Kinderbetreuungszuschuss </w:t>
            </w:r>
          </w:p>
          <w:p w14:paraId="4645E4A8" w14:textId="77777777" w:rsidR="00FD08F4" w:rsidRDefault="00C107DF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„</w:t>
            </w:r>
            <w:r w:rsidR="00FF0DB8" w:rsidRPr="003A451F">
              <w:rPr>
                <w:sz w:val="22"/>
                <w:szCs w:val="22"/>
                <w:lang w:bidi="de-DE"/>
              </w:rPr>
              <w:t>Job Rad</w:t>
            </w:r>
            <w:r w:rsidRPr="003A451F">
              <w:rPr>
                <w:sz w:val="22"/>
                <w:szCs w:val="22"/>
                <w:lang w:bidi="de-DE"/>
              </w:rPr>
              <w:t xml:space="preserve">“ </w:t>
            </w:r>
          </w:p>
          <w:p w14:paraId="6C6DA5E8" w14:textId="309E5C41" w:rsidR="0062506E" w:rsidRPr="003A451F" w:rsidRDefault="0062506E" w:rsidP="0062506E">
            <w:pPr>
              <w:pStyle w:val="Listenabsatz"/>
              <w:numPr>
                <w:ilvl w:val="0"/>
                <w:numId w:val="0"/>
              </w:numPr>
              <w:ind w:left="720"/>
              <w:rPr>
                <w:sz w:val="22"/>
                <w:szCs w:val="22"/>
                <w:lang w:bidi="de-DE"/>
              </w:rPr>
            </w:pPr>
          </w:p>
        </w:tc>
      </w:tr>
      <w:tr w:rsidR="009105F0" w:rsidRPr="00B406FB" w14:paraId="02657D79" w14:textId="77777777" w:rsidTr="0039279E">
        <w:trPr>
          <w:trHeight w:val="990"/>
        </w:trPr>
        <w:tc>
          <w:tcPr>
            <w:tcW w:w="567" w:type="dxa"/>
          </w:tcPr>
          <w:p w14:paraId="4198F1E2" w14:textId="77777777" w:rsidR="00FD08F4" w:rsidRPr="00B406FB" w:rsidRDefault="00FD08F4" w:rsidP="00D33C62"/>
        </w:tc>
        <w:tc>
          <w:tcPr>
            <w:tcW w:w="4395" w:type="dxa"/>
            <w:gridSpan w:val="2"/>
          </w:tcPr>
          <w:p w14:paraId="66CEBB97" w14:textId="1E3A662E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416EB8FE" w14:textId="77777777" w:rsidR="00D41C21" w:rsidRDefault="00D41C21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668192FF" w14:textId="41DD6DEC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 w:rsidRPr="00C107DF"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Was suchen wir</w:t>
            </w: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?</w:t>
            </w:r>
          </w:p>
          <w:p w14:paraId="6E9D8E23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spacing w:after="0"/>
              <w:ind w:right="-57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abgeschlossene Berufsausbildung Physiotherapie</w:t>
            </w:r>
          </w:p>
          <w:p w14:paraId="2D62D255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Aufgeschlossenheit &amp; Teamfähigkeit</w:t>
            </w:r>
          </w:p>
          <w:p w14:paraId="432BE19E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Fortbildungsbereitschaft &amp; Motivation</w:t>
            </w:r>
          </w:p>
          <w:p w14:paraId="057B42F8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Bereitschaft zur Hausbesuchsbetreuung</w:t>
            </w:r>
          </w:p>
          <w:p w14:paraId="64C4CC07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selbständiges Arbeiten</w:t>
            </w:r>
          </w:p>
          <w:p w14:paraId="693C629C" w14:textId="70FD24B2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Zuverlässigkeit und Freude am Beruf</w:t>
            </w:r>
          </w:p>
          <w:p w14:paraId="0BC997E9" w14:textId="7527E582" w:rsidR="00D41C21" w:rsidRPr="0039279E" w:rsidRDefault="00D41C21" w:rsidP="0039279E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 xml:space="preserve">Wünschenswert </w:t>
            </w:r>
          </w:p>
          <w:p w14:paraId="5CDD7BA0" w14:textId="4CF1B53C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Bobath, Vojta, PNF, 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2B39625E" w14:textId="537F7CA4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KGG, MLD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, MT </w:t>
            </w:r>
          </w:p>
          <w:p w14:paraId="59902EC6" w14:textId="77777777" w:rsidR="00D41C21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Interesse am Präventions- und </w:t>
            </w:r>
          </w:p>
          <w:p w14:paraId="5D105991" w14:textId="77777777" w:rsidR="00FD08F4" w:rsidRDefault="00D41C21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Kursbetrieb</w:t>
            </w:r>
          </w:p>
          <w:p w14:paraId="238433A2" w14:textId="27E025A1" w:rsidR="0062506E" w:rsidRPr="00D41C21" w:rsidRDefault="0062506E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25" w:type="dxa"/>
            <w:vMerge/>
          </w:tcPr>
          <w:p w14:paraId="21BDA11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02DA0E5B" w14:textId="77777777" w:rsidR="00FD08F4" w:rsidRPr="00B406FB" w:rsidRDefault="00FD08F4" w:rsidP="00D33C62"/>
        </w:tc>
      </w:tr>
      <w:tr w:rsidR="009105F0" w:rsidRPr="00B406FB" w14:paraId="1C8EECAE" w14:textId="77777777" w:rsidTr="0039279E">
        <w:trPr>
          <w:trHeight w:val="155"/>
        </w:trPr>
        <w:tc>
          <w:tcPr>
            <w:tcW w:w="567" w:type="dxa"/>
          </w:tcPr>
          <w:p w14:paraId="0A8B3838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19F87BBB" w14:textId="1ABB29B2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  <w:vMerge/>
          </w:tcPr>
          <w:p w14:paraId="6CAF7A6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22F7EEBF" w14:textId="77777777" w:rsidR="00FD08F4" w:rsidRPr="00B406FB" w:rsidRDefault="00FD08F4" w:rsidP="00D33C62"/>
        </w:tc>
      </w:tr>
      <w:tr w:rsidR="009105F0" w:rsidRPr="00B406FB" w14:paraId="4087FFA9" w14:textId="77777777" w:rsidTr="0039279E">
        <w:trPr>
          <w:trHeight w:val="530"/>
        </w:trPr>
        <w:tc>
          <w:tcPr>
            <w:tcW w:w="567" w:type="dxa"/>
          </w:tcPr>
          <w:p w14:paraId="321A9A2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1982321" w14:textId="31F327ED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048890D8" w14:textId="193B424C" w:rsidR="00FD08F4" w:rsidRPr="00B406FB" w:rsidRDefault="0062506E" w:rsidP="00D33C62">
            <w:pPr>
              <w:pStyle w:val="Information"/>
            </w:pPr>
            <w:r>
              <w:rPr>
                <w:rFonts w:asciiTheme="minorHAnsi" w:hAnsiTheme="minorHAnsi"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A7362" wp14:editId="1250B9A1">
                      <wp:simplePos x="0" y="0"/>
                      <wp:positionH relativeFrom="column">
                        <wp:posOffset>-554990</wp:posOffset>
                      </wp:positionH>
                      <wp:positionV relativeFrom="paragraph">
                        <wp:posOffset>-89535</wp:posOffset>
                      </wp:positionV>
                      <wp:extent cx="4610100" cy="6191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57E367" w14:textId="076B1E7B" w:rsidR="000D2FBB" w:rsidRPr="003A451F" w:rsidRDefault="000D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Unsere Praxen sind neurologisch und pädiatrisch ausgerichtet und suchen nach</w:t>
                                  </w:r>
                                  <w:r w:rsidR="002234DB" w:rsidRPr="003A451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Kolleg*innen die sich in diesem Bereich platzieren möchten.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7362" id="Textfeld 10" o:spid="_x0000_s1027" type="#_x0000_t202" style="position:absolute;margin-left:-43.7pt;margin-top:-7.05pt;width:36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" filled="f" stroked="f" strokeweight=".5pt">
                      <v:textbox>
                        <w:txbxContent>
                          <w:p w14:paraId="6057E367" w14:textId="076B1E7B" w:rsidR="000D2FBB" w:rsidRPr="003A451F" w:rsidRDefault="000D2F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451F">
                              <w:rPr>
                                <w:b/>
                                <w:bCs/>
                              </w:rPr>
                              <w:t>Unsere Praxen sind neurologisch und pädiatrisch ausgerichtet und suchen nach</w:t>
                            </w:r>
                            <w:r w:rsidR="002234DB" w:rsidRPr="003A451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A451F">
                              <w:rPr>
                                <w:b/>
                                <w:bCs/>
                              </w:rPr>
                              <w:t>Kolleg*innen die sich in diesem Bereich platzieren möchten.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06295882" w14:textId="1836783A" w:rsidR="00FD08F4" w:rsidRPr="00B406FB" w:rsidRDefault="00FD08F4" w:rsidP="00D33C62"/>
        </w:tc>
        <w:tc>
          <w:tcPr>
            <w:tcW w:w="6530" w:type="dxa"/>
            <w:gridSpan w:val="2"/>
          </w:tcPr>
          <w:p w14:paraId="7B3522E1" w14:textId="7A984EA4" w:rsidR="00FD08F4" w:rsidRPr="00B406FB" w:rsidRDefault="00FD08F4" w:rsidP="00D33C62"/>
        </w:tc>
      </w:tr>
      <w:tr w:rsidR="009105F0" w:rsidRPr="00B406FB" w14:paraId="707B7F2F" w14:textId="77777777" w:rsidTr="0039279E">
        <w:trPr>
          <w:trHeight w:val="155"/>
        </w:trPr>
        <w:tc>
          <w:tcPr>
            <w:tcW w:w="567" w:type="dxa"/>
          </w:tcPr>
          <w:p w14:paraId="3C67BBDB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729E82A5" w14:textId="1DB82B74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4606D5B9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0F41F5B3" w14:textId="07DCFA9D" w:rsidR="00FD08F4" w:rsidRPr="00B406FB" w:rsidRDefault="00FD08F4" w:rsidP="00D33C62"/>
        </w:tc>
      </w:tr>
      <w:tr w:rsidR="009105F0" w:rsidRPr="00B406FB" w14:paraId="60A29A11" w14:textId="77777777" w:rsidTr="0039279E">
        <w:trPr>
          <w:trHeight w:val="537"/>
        </w:trPr>
        <w:tc>
          <w:tcPr>
            <w:tcW w:w="567" w:type="dxa"/>
          </w:tcPr>
          <w:p w14:paraId="4CCB1FE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793445F" w14:textId="10A4FE33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57B2C27B" w14:textId="1551B78F" w:rsidR="00FD08F4" w:rsidRPr="00B406FB" w:rsidRDefault="00D41C21" w:rsidP="00D33C62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DA05A" wp14:editId="55A22E3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39370</wp:posOffset>
                      </wp:positionV>
                      <wp:extent cx="4495800" cy="135255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2C01" w14:textId="655B7839" w:rsid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Bei Interesse erreichst du uns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</w:t>
                                  </w: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1200D8F" w14:textId="77777777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CAB2BE" w14:textId="68A8229B" w:rsidR="00D41C21" w:rsidRPr="00D41C21" w:rsidRDefault="00B50FC5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11" w:history="1">
                                    <w:r w:rsidR="00D41C21" w:rsidRPr="00D41C21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auto"/>
                                        <w:sz w:val="28"/>
                                        <w:szCs w:val="28"/>
                                      </w:rPr>
                                      <w:t>kontakt@arnstadt-physiotherapie.de</w:t>
                                    </w:r>
                                  </w:hyperlink>
                                </w:p>
                                <w:p w14:paraId="4722A458" w14:textId="3AC07FBF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Tel.: 03628/5853418</w:t>
                                  </w:r>
                                </w:p>
                                <w:p w14:paraId="05F19749" w14:textId="19095F8A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Mobil: 0176/30524725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05A" id="Textfeld 7" o:spid="_x0000_s1028" type="#_x0000_t202" style="position:absolute;margin-left:-40.55pt;margin-top:3.1pt;width:354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" filled="f" stroked="f" strokeweight=".5pt">
                      <v:textbox>
                        <w:txbxContent>
                          <w:p w14:paraId="47902C01" w14:textId="655B7839" w:rsid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Bei Interesse erreichst du uns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</w:t>
                            </w: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200D8F" w14:textId="77777777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CAB2BE" w14:textId="68A8229B" w:rsidR="00D41C21" w:rsidRPr="00D41C21" w:rsidRDefault="00B50FC5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D41C21" w:rsidRPr="00D41C2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kontakt@arnstadt-physiotherapie.de</w:t>
                              </w:r>
                            </w:hyperlink>
                          </w:p>
                          <w:p w14:paraId="4722A458" w14:textId="3AC07FBF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Tel.: 03628/5853418</w:t>
                            </w:r>
                          </w:p>
                          <w:p w14:paraId="05F19749" w14:textId="19095F8A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Mobil: 0176/30524725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FDBDDF1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30DE7105" w14:textId="2583DE35" w:rsidR="00FD08F4" w:rsidRPr="00B406FB" w:rsidRDefault="00FD08F4" w:rsidP="00D33C62"/>
        </w:tc>
      </w:tr>
      <w:tr w:rsidR="009105F0" w:rsidRPr="00B406FB" w14:paraId="3167B641" w14:textId="77777777" w:rsidTr="0039279E">
        <w:trPr>
          <w:trHeight w:val="147"/>
        </w:trPr>
        <w:tc>
          <w:tcPr>
            <w:tcW w:w="567" w:type="dxa"/>
          </w:tcPr>
          <w:p w14:paraId="58FD626E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0BB5F127" w14:textId="1FC9FE7A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5DF11AD1" w14:textId="1E8A1130" w:rsidR="00FD08F4" w:rsidRPr="00B406FB" w:rsidRDefault="00FD08F4" w:rsidP="00D33C62"/>
        </w:tc>
        <w:tc>
          <w:tcPr>
            <w:tcW w:w="6530" w:type="dxa"/>
            <w:gridSpan w:val="2"/>
          </w:tcPr>
          <w:p w14:paraId="059E9FDE" w14:textId="0C107A24" w:rsidR="00FD08F4" w:rsidRPr="00B406FB" w:rsidRDefault="00FD08F4" w:rsidP="00D33C62"/>
        </w:tc>
      </w:tr>
    </w:tbl>
    <w:p w14:paraId="3866F58C" w14:textId="43871787" w:rsidR="007F5B63" w:rsidRPr="00B406FB" w:rsidRDefault="0062506E" w:rsidP="009B591F">
      <w:r w:rsidRPr="003A451F">
        <w:rPr>
          <w:noProof/>
        </w:rPr>
        <w:drawing>
          <wp:anchor distT="0" distB="0" distL="114300" distR="114300" simplePos="0" relativeHeight="251663360" behindDoc="1" locked="0" layoutInCell="1" allowOverlap="1" wp14:anchorId="46D15C74" wp14:editId="59FF5872">
            <wp:simplePos x="0" y="0"/>
            <wp:positionH relativeFrom="column">
              <wp:posOffset>3862705</wp:posOffset>
            </wp:positionH>
            <wp:positionV relativeFrom="paragraph">
              <wp:posOffset>6935470</wp:posOffset>
            </wp:positionV>
            <wp:extent cx="2714625" cy="2488115"/>
            <wp:effectExtent l="0" t="0" r="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alphaModFix am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B406FB" w:rsidSect="00C107DF">
      <w:headerReference w:type="default" r:id="rId14"/>
      <w:type w:val="continuous"/>
      <w:pgSz w:w="11906" w:h="16838" w:code="9"/>
      <w:pgMar w:top="709" w:right="1417" w:bottom="1134" w:left="141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32D4" w14:textId="77777777" w:rsidR="00B50FC5" w:rsidRDefault="00B50FC5" w:rsidP="00590471">
      <w:r>
        <w:separator/>
      </w:r>
    </w:p>
  </w:endnote>
  <w:endnote w:type="continuationSeparator" w:id="0">
    <w:p w14:paraId="2C9C75C4" w14:textId="77777777" w:rsidR="00B50FC5" w:rsidRDefault="00B50FC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8E17A" w14:textId="77777777" w:rsidR="00B50FC5" w:rsidRDefault="00B50FC5" w:rsidP="00590471">
      <w:r>
        <w:separator/>
      </w:r>
    </w:p>
  </w:footnote>
  <w:footnote w:type="continuationSeparator" w:id="0">
    <w:p w14:paraId="0461C197" w14:textId="77777777" w:rsidR="00B50FC5" w:rsidRDefault="00B50FC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E418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F7F29C" wp14:editId="69CDED50">
              <wp:simplePos x="0" y="0"/>
              <wp:positionH relativeFrom="column">
                <wp:posOffset>-1901049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0DF3A" id="Gruppe 2" o:spid="_x0000_s1026" alt="&quot;&quot;" style="position:absolute;margin-left:-149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P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iiZM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kksTwg8DRSJJsfygFIRDUwk&#10;KsfyMDmWB5SKaGAiUTmWh8mxPJRjCYHVC8qxPEyO5QGlktvA5FgeyrGEwKuCItHkWB7KsYTA00CR&#10;aHIsD+VYQuBpoEg0OZaHciwhsDRQjuVhciwP5VhC4GmgSDQ5lodyLCHwNFAkmhzLQzmWEHgaKBJN&#10;juWhHEsIPA0UiSbH8lCOJQSOBk/lWELgZSAcy9PkWJ7KsYTA00Bm56fJsTyVYwmBp4HMzk+TY3kq&#10;xxICTwNZJz5NjuWpHEsIPA1knf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f/KT3APxIw1UNyxP&#10;Mg76sJkWkvW+PCkwnj73EdNxIs1JgZZPk5DgkCzA1VTg8gkKC8WUUQbDyrjbHUjVOljxfmzuCaqF&#10;A4yLD6u+Q9eACOUi0vMp83whfPBUUUgxX2W224cRTZ6PzMo+W7CNRArjXdz/oYPfzVaoE68M/pYe&#10;X1ZmHDVh48NYIptnBBHt2kMM7xWaALNzXuREWs02H/wE6cknh0YyeV1bqumwvDEo2aXe3Z2J+q9k&#10;KV037a3LjtkUTRbengQi8pL2rVvVm0tNsxyfl0T+LQ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04UedhIvjYO50N&#10;GubpBsBui+ugsw1P0FhIAl1bBAtlEsUqzymQhjJD7qm9KKIqxNsjZ3yaSdWnAdiNT9euogSJayYR&#10;kAY8+WKdqbmh9JExKZY5C8HOTws+nCT5BwYMpWx5jBaRexKniHzn13MmHAPjZM8C1jUP0sh0SjCK&#10;MvOkoK0cNi6wds+qzPpCepI5VJAP5WFu4hET0iGL5W7sOef2GPq9mrNQyjHnf1X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r2/VVsxDmIXrU5gC7f+a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t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FzZyRhrlalGWW6rGBkucrgHnoH33k21qq/tZMRV8HI7ximoOIGc&#10;qsbdpTcnHgq94R5I23PKR6gaoeRU7HegMsJbgfPmBDHQ3fAqwbMbXgVP71AhdDfUgu66e+Dczom/&#10;oreuxTUjFL725rI7FdZhTtwcvXUtcrcpau/11p0D9R69Ffuta5FyyROwVn237hsIsHeKLDC2rlUp&#10;l2Q5WKjsHoWKmyZKulbQ2whwreIkRuTo8ja0uGmeAyprVz4CXOvGeCPekd6GF7oS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I0e36JUhw90i6nQ1kyHuk0c4GMuw9MmNnAxn6Hsmus4EM&#10;f4/81dlAhsBHSupsIMPgI8t0NpCh8JE4OhvIcPjIBZ0NhEg8ERYxYyEusFI4Iyi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N9S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l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KwzrckYz9jglwoaWQxnnTSSx7Z/n15vB2E&#10;/C2K/u77+Nm8ChxjJWv93TPmUJLsHZ4lkRM1VMRx9GLSGA8wwOWEU4Gojnr5GMWkqKfD6r9ip+EI&#10;ciH4XYJ226fXhEX8xz3PBcMQz2BOTDWXsN6QZx2W126Yv+bhxZpW4Ue85XH+6/EQo/3f2ARZgb9Q&#10;42U8/qlMb0C1nJqWx/mvv88hts8Ai3rmB3pcX43fogjBe0ZkMfV87xlqGrq/UUOArIeukHikDCfe&#10;0aqUoPUAczRjg4Bjt1TdWakZnqn/5hz/yl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lXWrMp0n99NtdyY4n8/Wzu4ymw&#10;c+If+hAu588nhJ4FnM1cBWHLr29OFP0eSnOBn5H2+8338Zc7kIrYmBqt532kCbr6VTccWLkSPNcj&#10;BruS4RA7U7kCRRNN3mAL3miUnoE59d/f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Z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IUwSubu05KPab8R88rgpuZLI95QoKpuee3s8O&#10;/46pFybyrcWPAwIbKdfPRIM3Lqs5Uqpst5Sc6JdUXDW7m+7TfCkPwUim2R+jn4VI522aoRjnHVb/&#10;lXyHdAG1ton9EvF0SsVLKUddPpbi3ShVIUD7X5nY5AgdlvlDwuStX+SB5EeXXfA4//04x+9xSvVI&#10;rcxzq5MAqSllJieB9dZXBu26glGVR1Pr6yv7RGuU42C4DQAypSqScE9reJGxIv2G6OiTZspJ+IW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hvix4yEzzN+Wl5U7tmSp0pffHz8WNNg8PviyCk77G2jY7OM8WaIlITqgH6947+lb2Dws3k&#10;p0SSe1LybVhEKBYXij9DJiLtvDB8X5B+33iSicw00fNo3NAfN4Go/cnVdlj9l3dHTrHUltD4Lqlb&#10;i0CEOlWx2ihymTeq3assX6oSS5jiuMJv1j+NYVwijaAzyniDvMhLlFV8Ay/WrEYFuebf6mywQSam&#10;bJSA+F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D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hz4eHv449bffs0Dtuhm5CKoyBE3Pfjt/+K/cZbbTaHsydmpBxtJlR/kJ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R/gC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FWQ1YpjVKvsM1L0Bp&#10;YmBzzJePycDPbLSmJ48W0Y2CPOD86otXY36rDf4fiQGoIm50rcfXSRiZuuqQdGRHcp8kSP39q+ds&#10;L5d8/K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n+WL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j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z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lI1UYaWwdjevTHQkKxHfddXnY/5ygZXZ2wRsgI/PlpdYcocgfNogJQOzj6Gg4LUG+t&#10;f8fHcPceLRGWnzOp7Kk//T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v4w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n/wEXi9NECyh9vnk6K5pvxK&#10;FwzNQ4lrMcyZaivB/YO72qv+8Jn1LEfQR+Z/rVLKzptnOprCwwVt4sjz4e72cXJk1MmMm4bTNmbV&#10;ufhfK091XxsLvFHW6v/5Q3ZtmX7X8eQkKB1DTEDavglVf4hC33XSbpRcQH7Fydxfq3k2MZEFMCYB&#10;8MWunrFRog5Hv4joZEbRlZFBZon/0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z+wO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y+otuG5IC+7PkR/Ef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KJK1gzIjhZjZw7Ty5/v5SttSw&#10;J2nJszMA8OVGIkWVEFfEw1UmueoJIkfDoS4dsplQHFDIXf+Yzd4D50WvnbF6Pom+4ERRhrkmYOFJ&#10;NqmZ5SpNmtGFeqUzGhp6M9aJfdF0q39ws4tRMHyzP5zWOOpZmLRVGJ2L/1WnwoQD0XT9br2nsCZw&#10;Ae2sdiZuE30+jKfc1npICvYKnlh4w6GhIOLZ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T+9YMwG+zLnFHYFw6mvG8TdTgWgIpcq+&#10;BrnU6etehmHNeLTdgmLokZtORfrLZOvUoquyt0HmJCWLo4mNbBMeW5DVzTzb3ymqHdV+yUlI8kKi&#10;BDqlU/aAgXLvQNnANnlHd9VnqG0Jcf5jpwhVR57jgqzEpHwMBQ1jej2uKQG4ye7QI9lZVZAGZObf&#10;zTtSd55M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iRJ/sjFu17zLsFQy9MnRebNzfwu3c08M4JqhmR+91LuyDE0NVlZ&#10;ce2wItb5aLL4s0BEJM+KhJWCaxEw/RxghOH5uki7vOtxSmoPsrx0WJSDgmfO89wuvBJLlbl4DHnP&#10;jKCZdmxC1ucmOkF2E2ycSVjefCx0V86px/JNxbzzsQlZhtvUn44F1mN5KOjzcX56ooSZyk/zD0FW&#10;A5apjRLv6JyXRGl8YHPN58dE4Gc0WujxvUV0oyAOOGd9+jTqt9rgP0Q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W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8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e/5w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F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YdpepCpv4W32R4nu2Wvg5/w3pTCXCvag6NAIWZ+f20okHEPaolAg&#10;RM61XoOsix7EbfxiGdZqvHCRWRs+xOm8Xf3djjQ6fA2UdxLtw81I75C1tVse6bXbNw/ldomABnjp&#10;NLI+j5bRBXJX4J/C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cxIHqSZ/kLrl7GZ482jdk&#10;jgWkmnHFSe1b01hUKFO0b1ocsROtwAwe0Hp265wp+yV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OsLS0X6GXpQ/RP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KRIxjwCONQG&#10;rp0n1j9/lCOV+iQteRYFAFsuAymqhLjhD1eZZPAJPEdpUJuHDBUKAQXdzZMZ+h55XvTayd2rSKwb&#10;jhcl1TUlFj4RTZrUcpUmde+CP1kBJYceyjq+L5puzROe9GIYDHOug10bhz0rJy2IsUKpvywVejoQ&#10;Tddfxj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R0taZ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3EB3"/>
    <w:multiLevelType w:val="hybridMultilevel"/>
    <w:tmpl w:val="317E17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542567"/>
    <w:multiLevelType w:val="hybridMultilevel"/>
    <w:tmpl w:val="382C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51F6"/>
    <w:multiLevelType w:val="hybridMultilevel"/>
    <w:tmpl w:val="31CEF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3A7D24"/>
    <w:multiLevelType w:val="hybridMultilevel"/>
    <w:tmpl w:val="320A2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76BFA"/>
    <w:multiLevelType w:val="hybridMultilevel"/>
    <w:tmpl w:val="254E7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510B4"/>
    <w:multiLevelType w:val="hybridMultilevel"/>
    <w:tmpl w:val="0D94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A353F"/>
    <w:multiLevelType w:val="hybridMultilevel"/>
    <w:tmpl w:val="E57EC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A02FC"/>
    <w:multiLevelType w:val="hybridMultilevel"/>
    <w:tmpl w:val="9C4EF4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BB5EAA"/>
    <w:multiLevelType w:val="hybridMultilevel"/>
    <w:tmpl w:val="BCAEE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D902DE"/>
    <w:multiLevelType w:val="hybridMultilevel"/>
    <w:tmpl w:val="33A83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02E06"/>
    <w:multiLevelType w:val="hybridMultilevel"/>
    <w:tmpl w:val="B49C5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22"/>
  </w:num>
  <w:num w:numId="17">
    <w:abstractNumId w:val="19"/>
  </w:num>
  <w:num w:numId="18">
    <w:abstractNumId w:val="24"/>
  </w:num>
  <w:num w:numId="19">
    <w:abstractNumId w:val="17"/>
  </w:num>
  <w:num w:numId="20">
    <w:abstractNumId w:val="21"/>
  </w:num>
  <w:num w:numId="21">
    <w:abstractNumId w:val="12"/>
  </w:num>
  <w:num w:numId="22">
    <w:abstractNumId w:val="16"/>
  </w:num>
  <w:num w:numId="23">
    <w:abstractNumId w:val="15"/>
  </w:num>
  <w:num w:numId="24">
    <w:abstractNumId w:val="25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F4"/>
    <w:rsid w:val="00055B72"/>
    <w:rsid w:val="00060042"/>
    <w:rsid w:val="0008685D"/>
    <w:rsid w:val="000D2FBB"/>
    <w:rsid w:val="00106D48"/>
    <w:rsid w:val="00112FD7"/>
    <w:rsid w:val="001253DD"/>
    <w:rsid w:val="00150ABD"/>
    <w:rsid w:val="001631AC"/>
    <w:rsid w:val="001D3425"/>
    <w:rsid w:val="001F504E"/>
    <w:rsid w:val="00222466"/>
    <w:rsid w:val="002234DB"/>
    <w:rsid w:val="00236632"/>
    <w:rsid w:val="0029260E"/>
    <w:rsid w:val="002B4549"/>
    <w:rsid w:val="002D4263"/>
    <w:rsid w:val="002F78B0"/>
    <w:rsid w:val="00310F17"/>
    <w:rsid w:val="003326CB"/>
    <w:rsid w:val="003457D8"/>
    <w:rsid w:val="00376291"/>
    <w:rsid w:val="003763B9"/>
    <w:rsid w:val="00380FD1"/>
    <w:rsid w:val="00383D02"/>
    <w:rsid w:val="00384CE1"/>
    <w:rsid w:val="0039279E"/>
    <w:rsid w:val="003A427B"/>
    <w:rsid w:val="003A451F"/>
    <w:rsid w:val="003C4399"/>
    <w:rsid w:val="00472951"/>
    <w:rsid w:val="004B2CA5"/>
    <w:rsid w:val="004E158A"/>
    <w:rsid w:val="004E60DE"/>
    <w:rsid w:val="005471D7"/>
    <w:rsid w:val="00565C77"/>
    <w:rsid w:val="0056708E"/>
    <w:rsid w:val="005801E5"/>
    <w:rsid w:val="00590471"/>
    <w:rsid w:val="00593355"/>
    <w:rsid w:val="00597853"/>
    <w:rsid w:val="005D01FA"/>
    <w:rsid w:val="005D45DC"/>
    <w:rsid w:val="0062506E"/>
    <w:rsid w:val="00632826"/>
    <w:rsid w:val="006716D8"/>
    <w:rsid w:val="006920F0"/>
    <w:rsid w:val="006B2F88"/>
    <w:rsid w:val="006C020C"/>
    <w:rsid w:val="006D79A8"/>
    <w:rsid w:val="007363AE"/>
    <w:rsid w:val="007575B6"/>
    <w:rsid w:val="007F43E2"/>
    <w:rsid w:val="007F5B63"/>
    <w:rsid w:val="00803A0A"/>
    <w:rsid w:val="00846CB9"/>
    <w:rsid w:val="00873F32"/>
    <w:rsid w:val="008A1E6E"/>
    <w:rsid w:val="008B108C"/>
    <w:rsid w:val="008C2CFC"/>
    <w:rsid w:val="009105F0"/>
    <w:rsid w:val="009475DC"/>
    <w:rsid w:val="00967B93"/>
    <w:rsid w:val="009B591F"/>
    <w:rsid w:val="00A31B16"/>
    <w:rsid w:val="00AC1D2A"/>
    <w:rsid w:val="00AE68A8"/>
    <w:rsid w:val="00B17AC9"/>
    <w:rsid w:val="00B406FB"/>
    <w:rsid w:val="00B50FC5"/>
    <w:rsid w:val="00B6466C"/>
    <w:rsid w:val="00B76CDA"/>
    <w:rsid w:val="00C027B9"/>
    <w:rsid w:val="00C107DF"/>
    <w:rsid w:val="00C14078"/>
    <w:rsid w:val="00C347F3"/>
    <w:rsid w:val="00C83A18"/>
    <w:rsid w:val="00CA06CC"/>
    <w:rsid w:val="00CB50FA"/>
    <w:rsid w:val="00CC1E8B"/>
    <w:rsid w:val="00CD2321"/>
    <w:rsid w:val="00CE039C"/>
    <w:rsid w:val="00CE1E3D"/>
    <w:rsid w:val="00D053FA"/>
    <w:rsid w:val="00D26515"/>
    <w:rsid w:val="00D33C62"/>
    <w:rsid w:val="00D41C21"/>
    <w:rsid w:val="00D73887"/>
    <w:rsid w:val="00E26AED"/>
    <w:rsid w:val="00E52971"/>
    <w:rsid w:val="00E73AB8"/>
    <w:rsid w:val="00E77B5E"/>
    <w:rsid w:val="00E90A60"/>
    <w:rsid w:val="00ED47F7"/>
    <w:rsid w:val="00EE7E09"/>
    <w:rsid w:val="00F0190A"/>
    <w:rsid w:val="00F0223C"/>
    <w:rsid w:val="00F158F2"/>
    <w:rsid w:val="00F3235D"/>
    <w:rsid w:val="00F509FC"/>
    <w:rsid w:val="00F81AAA"/>
    <w:rsid w:val="00F878BD"/>
    <w:rsid w:val="00FD08F4"/>
    <w:rsid w:val="00FE7401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48C1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arnstadt-physiotherapi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takt@arnstadt-physiotherapie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ysio%20Schmidt\AppData\Local\Microsoft\Office\16.0\DTS\de-DE%7bE80C4D39-677C-402E-9084-556E172163AF%7d\%7bDE036CD9-FEB4-4B2D-8C48-FA51A0A4C1E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{DE036CD9-FEB4-4B2D-8C48-FA51A0A4C1E8}tf22746018_win32</Template>
  <TotalTime>0</TotalTime>
  <Pages>1</Pages>
  <Words>155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2022-02-18T18:16:00Z</dcterms:created>
  <dcterms:modified xsi:type="dcterms:W3CDTF">2022-02-18T18:16:00Z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