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D628D" w14:textId="63A091FE" w:rsidR="003457D8" w:rsidRDefault="003457D8"/>
    <w:tbl>
      <w:tblPr>
        <w:tblpPr w:leftFromText="141" w:rightFromText="141" w:vertAnchor="page" w:horzAnchor="page" w:tblpX="142" w:tblpY="2857"/>
        <w:tblW w:w="11917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tabelle"/>
      </w:tblPr>
      <w:tblGrid>
        <w:gridCol w:w="567"/>
        <w:gridCol w:w="851"/>
        <w:gridCol w:w="3544"/>
        <w:gridCol w:w="425"/>
        <w:gridCol w:w="5256"/>
        <w:gridCol w:w="1274"/>
      </w:tblGrid>
      <w:tr w:rsidR="00FD08F4" w:rsidRPr="00B406FB" w14:paraId="54931983" w14:textId="77777777" w:rsidTr="0039279E">
        <w:trPr>
          <w:trHeight w:val="1797"/>
        </w:trPr>
        <w:tc>
          <w:tcPr>
            <w:tcW w:w="4962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25A54078" w14:textId="042DC83E" w:rsidR="00FD08F4" w:rsidRPr="003457D8" w:rsidRDefault="003457D8" w:rsidP="003457D8">
            <w:pPr>
              <w:ind w:left="284"/>
              <w:rPr>
                <w:sz w:val="54"/>
                <w:szCs w:val="54"/>
              </w:rPr>
            </w:pPr>
            <w:r w:rsidRPr="003457D8">
              <w:rPr>
                <w:noProof/>
                <w:color w:val="FFFFFF" w:themeColor="background1"/>
                <w:sz w:val="54"/>
                <w:szCs w:val="5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B679510" wp14:editId="1069C5F6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872490</wp:posOffset>
                      </wp:positionV>
                      <wp:extent cx="1733550" cy="828675"/>
                      <wp:effectExtent l="0" t="0" r="0" b="0"/>
                      <wp:wrapNone/>
                      <wp:docPr id="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3550" cy="828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84ABD9" w14:textId="758AC1E0" w:rsidR="003457D8" w:rsidRPr="003457D8" w:rsidRDefault="003457D8">
                                  <w:pPr>
                                    <w:contextualSpacing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3457D8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Stadtilmer Straße 1</w:t>
                                  </w:r>
                                </w:p>
                                <w:p w14:paraId="673CB3E5" w14:textId="253BDE49" w:rsidR="003457D8" w:rsidRPr="003457D8" w:rsidRDefault="003457D8">
                                  <w:pPr>
                                    <w:contextualSpacing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3457D8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Sondershäuser Straße 2</w:t>
                                  </w:r>
                                </w:p>
                                <w:p w14:paraId="04CB4FB2" w14:textId="21CFF68F" w:rsidR="003457D8" w:rsidRPr="003457D8" w:rsidRDefault="003457D8">
                                  <w:pPr>
                                    <w:contextualSpacing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3457D8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99310 Arnstadt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B67951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" o:spid="_x0000_s1026" type="#_x0000_t202" style="position:absolute;left:0;text-align:left;margin-left:8.7pt;margin-top:68.7pt;width:136.5pt;height:6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" filled="f" stroked="f" strokeweight=".5pt">
                      <v:textbox>
                        <w:txbxContent>
                          <w:p w14:paraId="5184ABD9" w14:textId="758AC1E0" w:rsidR="003457D8" w:rsidRPr="003457D8" w:rsidRDefault="003457D8">
                            <w:pPr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457D8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Stadtilmer Straße 1</w:t>
                            </w:r>
                          </w:p>
                          <w:p w14:paraId="673CB3E5" w14:textId="253BDE49" w:rsidR="003457D8" w:rsidRPr="003457D8" w:rsidRDefault="003457D8">
                            <w:pPr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457D8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Sondershäuser Straße 2</w:t>
                            </w:r>
                          </w:p>
                          <w:p w14:paraId="04CB4FB2" w14:textId="21CFF68F" w:rsidR="003457D8" w:rsidRPr="003457D8" w:rsidRDefault="003457D8">
                            <w:pPr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457D8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99310 Arnstadt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08F4" w:rsidRPr="003457D8">
              <w:rPr>
                <w:color w:val="FFFFFF" w:themeColor="background1"/>
                <w:sz w:val="54"/>
                <w:szCs w:val="54"/>
              </w:rPr>
              <w:t>Physiotherapie Schmidt</w:t>
            </w:r>
          </w:p>
        </w:tc>
        <w:tc>
          <w:tcPr>
            <w:tcW w:w="425" w:type="dxa"/>
            <w:vMerge w:val="restart"/>
            <w:tcBorders>
              <w:bottom w:val="nil"/>
            </w:tcBorders>
          </w:tcPr>
          <w:p w14:paraId="4FA70207" w14:textId="7B429B42" w:rsidR="00FD08F4" w:rsidRPr="00B406FB" w:rsidRDefault="00FD08F4" w:rsidP="00D33C62"/>
        </w:tc>
        <w:tc>
          <w:tcPr>
            <w:tcW w:w="6530" w:type="dxa"/>
            <w:gridSpan w:val="2"/>
            <w:tcBorders>
              <w:bottom w:val="nil"/>
            </w:tcBorders>
          </w:tcPr>
          <w:p w14:paraId="5505A4E0" w14:textId="73E2E9DA" w:rsidR="00FD08F4" w:rsidRPr="00B406FB" w:rsidRDefault="00FD08F4" w:rsidP="00D33C62">
            <w:pPr>
              <w:pStyle w:val="Titel"/>
            </w:pPr>
            <w:r>
              <w:t xml:space="preserve">Wir suchen Physiotherapeut*innen </w:t>
            </w:r>
          </w:p>
        </w:tc>
      </w:tr>
      <w:tr w:rsidR="009105F0" w:rsidRPr="00B406FB" w14:paraId="53CE3861" w14:textId="77777777" w:rsidTr="0039279E">
        <w:trPr>
          <w:trHeight w:val="752"/>
        </w:trPr>
        <w:tc>
          <w:tcPr>
            <w:tcW w:w="4962" w:type="dxa"/>
            <w:gridSpan w:val="3"/>
            <w:vMerge/>
          </w:tcPr>
          <w:p w14:paraId="2A46A543" w14:textId="77777777" w:rsidR="00FD08F4" w:rsidRPr="00B406FB" w:rsidRDefault="00FD08F4" w:rsidP="00D33C62"/>
        </w:tc>
        <w:tc>
          <w:tcPr>
            <w:tcW w:w="425" w:type="dxa"/>
            <w:vMerge/>
          </w:tcPr>
          <w:p w14:paraId="733EB9AD" w14:textId="77777777" w:rsidR="00FD08F4" w:rsidRPr="00B406FB" w:rsidRDefault="00FD08F4" w:rsidP="00D33C62"/>
        </w:tc>
        <w:tc>
          <w:tcPr>
            <w:tcW w:w="5256" w:type="dxa"/>
            <w:vAlign w:val="bottom"/>
          </w:tcPr>
          <w:p w14:paraId="78D784B8" w14:textId="54B188D8" w:rsidR="00FD08F4" w:rsidRPr="00D33C62" w:rsidRDefault="00FD08F4" w:rsidP="00D33C62">
            <w:pPr>
              <w:pStyle w:val="Kontakt"/>
              <w:jc w:val="center"/>
              <w:rPr>
                <w:sz w:val="30"/>
                <w:szCs w:val="30"/>
              </w:rPr>
            </w:pPr>
            <w:r w:rsidRPr="00D33C62">
              <w:rPr>
                <w:sz w:val="30"/>
                <w:szCs w:val="30"/>
              </w:rPr>
              <w:t>Zum nächstmöglichen Zeitpunkt möchten wir dich in unserem Team begrüßen</w:t>
            </w:r>
            <w:r w:rsidR="00B17AC9">
              <w:rPr>
                <w:sz w:val="30"/>
                <w:szCs w:val="30"/>
              </w:rPr>
              <w:t>!</w:t>
            </w:r>
          </w:p>
        </w:tc>
        <w:tc>
          <w:tcPr>
            <w:tcW w:w="1274" w:type="dxa"/>
            <w:vAlign w:val="bottom"/>
          </w:tcPr>
          <w:p w14:paraId="76F2986B" w14:textId="675EBE29" w:rsidR="00FD08F4" w:rsidRPr="00B406FB" w:rsidRDefault="00FD08F4" w:rsidP="00D33C62">
            <w:pPr>
              <w:pStyle w:val="Kontakt"/>
            </w:pPr>
          </w:p>
        </w:tc>
      </w:tr>
      <w:tr w:rsidR="00FD08F4" w:rsidRPr="00B406FB" w14:paraId="4582AFA4" w14:textId="77777777" w:rsidTr="0039279E">
        <w:trPr>
          <w:trHeight w:val="599"/>
        </w:trPr>
        <w:tc>
          <w:tcPr>
            <w:tcW w:w="4962" w:type="dxa"/>
            <w:gridSpan w:val="3"/>
            <w:vMerge/>
          </w:tcPr>
          <w:p w14:paraId="2955D6A7" w14:textId="77777777" w:rsidR="00FD08F4" w:rsidRPr="00B406FB" w:rsidRDefault="00FD08F4" w:rsidP="00D33C62"/>
        </w:tc>
        <w:tc>
          <w:tcPr>
            <w:tcW w:w="425" w:type="dxa"/>
            <w:vMerge/>
          </w:tcPr>
          <w:p w14:paraId="5D189058" w14:textId="77777777" w:rsidR="00FD08F4" w:rsidRPr="00B406FB" w:rsidRDefault="00FD08F4" w:rsidP="00D33C62"/>
        </w:tc>
        <w:tc>
          <w:tcPr>
            <w:tcW w:w="6530" w:type="dxa"/>
            <w:gridSpan w:val="2"/>
            <w:vMerge w:val="restart"/>
          </w:tcPr>
          <w:p w14:paraId="006F5AB0" w14:textId="41726138" w:rsidR="00D33C62" w:rsidRDefault="00D33C62" w:rsidP="00D33C62">
            <w:pPr>
              <w:pStyle w:val="berschrift1"/>
              <w:rPr>
                <w:lang w:bidi="de-DE"/>
              </w:rPr>
            </w:pPr>
            <w:r>
              <w:rPr>
                <w:lang w:bidi="de-DE"/>
              </w:rPr>
              <w:t>Was bieten wir?</w:t>
            </w:r>
          </w:p>
          <w:p w14:paraId="2A9F1B84" w14:textId="6C891EDB" w:rsidR="00D33C62" w:rsidRPr="003A451F" w:rsidRDefault="00D33C62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 xml:space="preserve">2 moderne Praxen in Arnstadt </w:t>
            </w:r>
            <w:r w:rsidR="009105F0" w:rsidRPr="003A451F">
              <w:rPr>
                <w:sz w:val="22"/>
                <w:szCs w:val="22"/>
                <w:lang w:bidi="de-DE"/>
              </w:rPr>
              <w:t>mit sehr hochwertiger Ausstattung</w:t>
            </w:r>
            <w:r w:rsidR="001D3425">
              <w:rPr>
                <w:sz w:val="22"/>
                <w:szCs w:val="22"/>
                <w:lang w:bidi="de-DE"/>
              </w:rPr>
              <w:t xml:space="preserve"> </w:t>
            </w:r>
          </w:p>
          <w:p w14:paraId="3A4554FE" w14:textId="2266DF71" w:rsidR="009105F0" w:rsidRPr="003A451F" w:rsidRDefault="009105F0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Praxismanager</w:t>
            </w:r>
            <w:r w:rsidR="0039279E">
              <w:rPr>
                <w:sz w:val="22"/>
                <w:szCs w:val="22"/>
                <w:lang w:bidi="de-DE"/>
              </w:rPr>
              <w:t>innen</w:t>
            </w:r>
            <w:r w:rsidRPr="003A451F">
              <w:rPr>
                <w:sz w:val="22"/>
                <w:szCs w:val="22"/>
                <w:lang w:bidi="de-DE"/>
              </w:rPr>
              <w:t xml:space="preserve"> für die komplette Patientenverwaltung und Terminorganisation</w:t>
            </w:r>
          </w:p>
          <w:p w14:paraId="1FBDAD09" w14:textId="7A95E49A" w:rsidR="00D33C62" w:rsidRPr="003A451F" w:rsidRDefault="00D73887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d</w:t>
            </w:r>
            <w:r w:rsidR="00D33C62" w:rsidRPr="003A451F">
              <w:rPr>
                <w:sz w:val="22"/>
                <w:szCs w:val="22"/>
                <w:lang w:bidi="de-DE"/>
              </w:rPr>
              <w:t>igitale Medien zur Arbeit am Patienten</w:t>
            </w:r>
          </w:p>
          <w:p w14:paraId="5FCB0E99" w14:textId="1EF4931A" w:rsidR="00D33C62" w:rsidRPr="003A451F" w:rsidRDefault="00D33C62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 xml:space="preserve">aufgeschlossene, teamorientierte Kollegen </w:t>
            </w:r>
          </w:p>
          <w:p w14:paraId="63876B18" w14:textId="56C25035" w:rsidR="00D33C62" w:rsidRPr="003A451F" w:rsidRDefault="00D73887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a</w:t>
            </w:r>
            <w:r w:rsidR="00D33C62" w:rsidRPr="003A451F">
              <w:rPr>
                <w:sz w:val="22"/>
                <w:szCs w:val="22"/>
                <w:lang w:bidi="de-DE"/>
              </w:rPr>
              <w:t>bwechslungsreiche Aufgabenfelder</w:t>
            </w:r>
          </w:p>
          <w:p w14:paraId="11469A1E" w14:textId="2890E4D5" w:rsidR="00D33C62" w:rsidRPr="003A451F" w:rsidRDefault="00D33C62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Arbeitszeitmodelle in Voll- &amp; Teilzeit</w:t>
            </w:r>
            <w:r w:rsidR="009105F0" w:rsidRPr="003A451F">
              <w:rPr>
                <w:sz w:val="22"/>
                <w:szCs w:val="22"/>
                <w:lang w:bidi="de-DE"/>
              </w:rPr>
              <w:t xml:space="preserve"> auf dich zugeschnitten</w:t>
            </w:r>
          </w:p>
          <w:p w14:paraId="1D715E38" w14:textId="4B9796EF" w:rsidR="009105F0" w:rsidRPr="003A451F" w:rsidRDefault="00D73887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l</w:t>
            </w:r>
            <w:r w:rsidR="009105F0" w:rsidRPr="003A451F">
              <w:rPr>
                <w:sz w:val="22"/>
                <w:szCs w:val="22"/>
                <w:lang w:bidi="de-DE"/>
              </w:rPr>
              <w:t>eistungsgerechte Löhne und Zulagen</w:t>
            </w:r>
          </w:p>
          <w:p w14:paraId="3F6111BD" w14:textId="628816CA" w:rsidR="00D33C62" w:rsidRPr="003A451F" w:rsidRDefault="00D73887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u</w:t>
            </w:r>
            <w:r w:rsidR="00D33C62" w:rsidRPr="003A451F">
              <w:rPr>
                <w:sz w:val="22"/>
                <w:szCs w:val="22"/>
                <w:lang w:bidi="de-DE"/>
              </w:rPr>
              <w:t>mfangreiche Fortbildungsunterstützung</w:t>
            </w:r>
          </w:p>
          <w:p w14:paraId="1BA2D990" w14:textId="087EAA17" w:rsidR="00D33C62" w:rsidRPr="003A451F" w:rsidRDefault="00D33C62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 xml:space="preserve">Fahrkostenbeteiligung und </w:t>
            </w:r>
            <w:r w:rsidR="00CA06CC" w:rsidRPr="003A451F">
              <w:rPr>
                <w:sz w:val="22"/>
                <w:szCs w:val="22"/>
                <w:lang w:bidi="de-DE"/>
              </w:rPr>
              <w:t xml:space="preserve">monatlicher </w:t>
            </w:r>
            <w:r w:rsidRPr="003A451F">
              <w:rPr>
                <w:sz w:val="22"/>
                <w:szCs w:val="22"/>
                <w:lang w:bidi="de-DE"/>
              </w:rPr>
              <w:t>Tankgutschein</w:t>
            </w:r>
          </w:p>
          <w:p w14:paraId="379F46E9" w14:textId="23EEB1A7" w:rsidR="00D33C62" w:rsidRPr="003A451F" w:rsidRDefault="00D73887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b</w:t>
            </w:r>
            <w:r w:rsidR="00D33C62" w:rsidRPr="003A451F">
              <w:rPr>
                <w:sz w:val="22"/>
                <w:szCs w:val="22"/>
                <w:lang w:bidi="de-DE"/>
              </w:rPr>
              <w:t>etriebliche Zusatzkrankenversicherung</w:t>
            </w:r>
          </w:p>
          <w:p w14:paraId="5F461D2B" w14:textId="59A789C8" w:rsidR="00D33C62" w:rsidRPr="003A451F" w:rsidRDefault="00D33C62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>28 Tage Grundurlaub und Fortbildungsurlaub</w:t>
            </w:r>
          </w:p>
          <w:p w14:paraId="0B5DA5A9" w14:textId="58C5EED5" w:rsidR="009105F0" w:rsidRPr="003A451F" w:rsidRDefault="009105F0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sz w:val="22"/>
                <w:szCs w:val="22"/>
                <w:lang w:bidi="de-DE"/>
              </w:rPr>
              <w:t xml:space="preserve">Kinderbetreuungszuschuss </w:t>
            </w:r>
          </w:p>
          <w:p w14:paraId="6C6DA5E8" w14:textId="51933678" w:rsidR="00FD08F4" w:rsidRPr="003A451F" w:rsidRDefault="003A451F" w:rsidP="00D33C62">
            <w:pPr>
              <w:pStyle w:val="Listenabsatz"/>
              <w:numPr>
                <w:ilvl w:val="0"/>
                <w:numId w:val="16"/>
              </w:numPr>
              <w:rPr>
                <w:sz w:val="22"/>
                <w:szCs w:val="22"/>
                <w:lang w:bidi="de-DE"/>
              </w:rPr>
            </w:pPr>
            <w:r w:rsidRPr="003A451F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1" locked="0" layoutInCell="1" allowOverlap="1" wp14:anchorId="6AD3F04C" wp14:editId="54D4709D">
                  <wp:simplePos x="0" y="0"/>
                  <wp:positionH relativeFrom="column">
                    <wp:posOffset>932180</wp:posOffset>
                  </wp:positionH>
                  <wp:positionV relativeFrom="paragraph">
                    <wp:posOffset>6761</wp:posOffset>
                  </wp:positionV>
                  <wp:extent cx="2960819" cy="2713355"/>
                  <wp:effectExtent l="0" t="0" r="0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/>
                          <pic:cNvPicPr/>
                        </pic:nvPicPr>
                        <pic:blipFill>
                          <a:blip r:embed="rId11">
                            <a:alphaModFix amt="67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819" cy="271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7DF" w:rsidRPr="003A451F">
              <w:rPr>
                <w:sz w:val="22"/>
                <w:szCs w:val="22"/>
                <w:lang w:bidi="de-DE"/>
              </w:rPr>
              <w:t>„</w:t>
            </w:r>
            <w:r w:rsidR="00FF0DB8" w:rsidRPr="003A451F">
              <w:rPr>
                <w:sz w:val="22"/>
                <w:szCs w:val="22"/>
                <w:lang w:bidi="de-DE"/>
              </w:rPr>
              <w:t>Job Rad</w:t>
            </w:r>
            <w:r w:rsidR="00C107DF" w:rsidRPr="003A451F">
              <w:rPr>
                <w:sz w:val="22"/>
                <w:szCs w:val="22"/>
                <w:lang w:bidi="de-DE"/>
              </w:rPr>
              <w:t xml:space="preserve">“ </w:t>
            </w:r>
          </w:p>
        </w:tc>
      </w:tr>
      <w:tr w:rsidR="009105F0" w:rsidRPr="00B406FB" w14:paraId="02657D79" w14:textId="77777777" w:rsidTr="0039279E">
        <w:trPr>
          <w:trHeight w:val="990"/>
        </w:trPr>
        <w:tc>
          <w:tcPr>
            <w:tcW w:w="567" w:type="dxa"/>
          </w:tcPr>
          <w:p w14:paraId="4198F1E2" w14:textId="77777777" w:rsidR="00FD08F4" w:rsidRPr="00B406FB" w:rsidRDefault="00FD08F4" w:rsidP="00D33C62"/>
        </w:tc>
        <w:tc>
          <w:tcPr>
            <w:tcW w:w="4395" w:type="dxa"/>
            <w:gridSpan w:val="2"/>
          </w:tcPr>
          <w:p w14:paraId="66CEBB97" w14:textId="1E3A662E" w:rsidR="003457D8" w:rsidRDefault="003457D8" w:rsidP="003457D8">
            <w:pPr>
              <w:spacing w:after="0"/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</w:pPr>
          </w:p>
          <w:p w14:paraId="416EB8FE" w14:textId="77777777" w:rsidR="00D41C21" w:rsidRDefault="00D41C21" w:rsidP="003457D8">
            <w:pPr>
              <w:spacing w:after="0"/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</w:pPr>
          </w:p>
          <w:p w14:paraId="668192FF" w14:textId="41DD6DEC" w:rsidR="003457D8" w:rsidRDefault="003457D8" w:rsidP="003457D8">
            <w:pPr>
              <w:spacing w:after="0"/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</w:pPr>
            <w:r w:rsidRPr="00C107DF"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  <w:t>Was suchen wir</w:t>
            </w:r>
            <w:r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  <w:t>?</w:t>
            </w:r>
          </w:p>
          <w:p w14:paraId="6E9D8E23" w14:textId="77777777" w:rsidR="003457D8" w:rsidRPr="003A451F" w:rsidRDefault="003457D8" w:rsidP="003457D8">
            <w:pPr>
              <w:pStyle w:val="Listenabsatz"/>
              <w:numPr>
                <w:ilvl w:val="0"/>
                <w:numId w:val="18"/>
              </w:numPr>
              <w:spacing w:after="0"/>
              <w:ind w:right="-57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abgeschlossene Berufsausbildung Physiotherapie</w:t>
            </w:r>
          </w:p>
          <w:p w14:paraId="2D62D255" w14:textId="77777777" w:rsidR="003457D8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Aufgeschlossenheit &amp; Teamfähigkeit</w:t>
            </w:r>
          </w:p>
          <w:p w14:paraId="432BE19E" w14:textId="77777777" w:rsidR="003457D8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Fortbildungsbereitschaft &amp; Motivation</w:t>
            </w:r>
          </w:p>
          <w:p w14:paraId="057B42F8" w14:textId="77777777" w:rsidR="003457D8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Bereitschaft zur Hausbesuchsbetreuung</w:t>
            </w:r>
          </w:p>
          <w:p w14:paraId="64C4CC07" w14:textId="77777777" w:rsidR="003457D8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selbständiges Arbeiten</w:t>
            </w:r>
          </w:p>
          <w:p w14:paraId="693C629C" w14:textId="70FD24B2" w:rsidR="003457D8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Zuverlässigkeit und Freude am Beru</w:t>
            </w: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f</w:t>
            </w:r>
          </w:p>
          <w:p w14:paraId="0BC997E9" w14:textId="7527E582" w:rsidR="00D41C21" w:rsidRPr="0039279E" w:rsidRDefault="00D41C21" w:rsidP="0039279E">
            <w:pPr>
              <w:spacing w:after="0"/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</w:pPr>
            <w:r>
              <w:rPr>
                <w:rFonts w:ascii="Corbel" w:hAnsi="Corbel"/>
                <w:b/>
                <w:bCs/>
                <w:color w:val="2D587C" w:themeColor="accent5" w:themeShade="BF"/>
                <w:sz w:val="28"/>
                <w:szCs w:val="28"/>
              </w:rPr>
              <w:t xml:space="preserve">Wünschenswert </w:t>
            </w:r>
          </w:p>
          <w:p w14:paraId="5CDD7BA0" w14:textId="4CF1B53C" w:rsidR="00D41C21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 xml:space="preserve">Bobath, Vojta, PNF, </w:t>
            </w:r>
            <w:r w:rsidR="00D41C21" w:rsidRPr="003A451F">
              <w:rPr>
                <w:rFonts w:asciiTheme="minorHAnsi" w:hAnsiTheme="minorHAnsi" w:cstheme="minorHAnsi"/>
                <w:sz w:val="22"/>
                <w:szCs w:val="22"/>
              </w:rPr>
              <w:t>Schroth</w:t>
            </w:r>
          </w:p>
          <w:p w14:paraId="2B39625E" w14:textId="537F7CA4" w:rsidR="00D41C21" w:rsidRPr="003A451F" w:rsidRDefault="003457D8" w:rsidP="003457D8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KGG, MLD</w:t>
            </w:r>
            <w:r w:rsidR="00D41C21" w:rsidRPr="003A451F">
              <w:rPr>
                <w:rFonts w:asciiTheme="minorHAnsi" w:hAnsiTheme="minorHAnsi" w:cstheme="minorHAnsi"/>
                <w:sz w:val="22"/>
                <w:szCs w:val="22"/>
              </w:rPr>
              <w:t xml:space="preserve">, MT </w:t>
            </w:r>
          </w:p>
          <w:p w14:paraId="134E0BF8" w14:textId="4432A765" w:rsidR="003457D8" w:rsidRPr="003A451F" w:rsidRDefault="00D41C21" w:rsidP="00D41C21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Schroth</w:t>
            </w:r>
          </w:p>
          <w:p w14:paraId="59902EC6" w14:textId="77777777" w:rsidR="00D41C21" w:rsidRPr="003A451F" w:rsidRDefault="00D41C21" w:rsidP="00D41C21">
            <w:pPr>
              <w:pStyle w:val="Listenabsatz"/>
              <w:numPr>
                <w:ilvl w:val="0"/>
                <w:numId w:val="18"/>
              </w:numPr>
              <w:ind w:right="-571"/>
              <w:rPr>
                <w:rFonts w:asciiTheme="minorHAnsi" w:hAnsiTheme="minorHAnsi" w:cstheme="minorHAnsi"/>
                <w:sz w:val="22"/>
                <w:szCs w:val="22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 xml:space="preserve">Interesse am Präventions- und </w:t>
            </w:r>
          </w:p>
          <w:p w14:paraId="238433A2" w14:textId="15EF370E" w:rsidR="00FD08F4" w:rsidRPr="00D41C21" w:rsidRDefault="00D41C21" w:rsidP="00D41C21">
            <w:pPr>
              <w:pStyle w:val="Listenabsatz"/>
              <w:numPr>
                <w:ilvl w:val="0"/>
                <w:numId w:val="0"/>
              </w:numPr>
              <w:ind w:left="720" w:right="-571"/>
              <w:rPr>
                <w:rFonts w:asciiTheme="minorHAnsi" w:hAnsiTheme="minorHAnsi" w:cstheme="minorHAnsi"/>
                <w:szCs w:val="20"/>
              </w:rPr>
            </w:pPr>
            <w:r w:rsidRPr="003A451F">
              <w:rPr>
                <w:rFonts w:asciiTheme="minorHAnsi" w:hAnsiTheme="minorHAnsi" w:cstheme="minorHAnsi"/>
                <w:sz w:val="22"/>
                <w:szCs w:val="22"/>
              </w:rPr>
              <w:t>Kursbetrieb</w:t>
            </w:r>
          </w:p>
        </w:tc>
        <w:tc>
          <w:tcPr>
            <w:tcW w:w="425" w:type="dxa"/>
            <w:vMerge/>
          </w:tcPr>
          <w:p w14:paraId="21BDA119" w14:textId="77777777" w:rsidR="00FD08F4" w:rsidRPr="00B406FB" w:rsidRDefault="00FD08F4" w:rsidP="00D33C62"/>
        </w:tc>
        <w:tc>
          <w:tcPr>
            <w:tcW w:w="6530" w:type="dxa"/>
            <w:gridSpan w:val="2"/>
            <w:vMerge/>
          </w:tcPr>
          <w:p w14:paraId="02DA0E5B" w14:textId="77777777" w:rsidR="00FD08F4" w:rsidRPr="00B406FB" w:rsidRDefault="00FD08F4" w:rsidP="00D33C62"/>
        </w:tc>
      </w:tr>
      <w:tr w:rsidR="009105F0" w:rsidRPr="00B406FB" w14:paraId="1C8EECAE" w14:textId="77777777" w:rsidTr="0039279E">
        <w:trPr>
          <w:trHeight w:val="155"/>
        </w:trPr>
        <w:tc>
          <w:tcPr>
            <w:tcW w:w="567" w:type="dxa"/>
          </w:tcPr>
          <w:p w14:paraId="0A8B3838" w14:textId="77777777" w:rsidR="00FD08F4" w:rsidRPr="00B406FB" w:rsidRDefault="00FD08F4" w:rsidP="00D33C62">
            <w:pPr>
              <w:pStyle w:val="KeinLeerraum"/>
            </w:pPr>
          </w:p>
        </w:tc>
        <w:tc>
          <w:tcPr>
            <w:tcW w:w="4395" w:type="dxa"/>
            <w:gridSpan w:val="2"/>
            <w:vAlign w:val="center"/>
          </w:tcPr>
          <w:p w14:paraId="19F87BBB" w14:textId="6C976784" w:rsidR="00FD08F4" w:rsidRPr="00B406FB" w:rsidRDefault="00D41C21" w:rsidP="00D33C62">
            <w:pPr>
              <w:pStyle w:val="KeinLeerraum"/>
            </w:pPr>
            <w:r>
              <w:rPr>
                <w:rFonts w:asciiTheme="minorHAnsi" w:hAnsiTheme="minorHAnsi" w:cstheme="minorHAnsi"/>
                <w:b/>
                <w:bCs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AA7362" wp14:editId="183218E2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86995</wp:posOffset>
                      </wp:positionV>
                      <wp:extent cx="4610100" cy="619125"/>
                      <wp:effectExtent l="0" t="0" r="0" b="0"/>
                      <wp:wrapNone/>
                      <wp:docPr id="10" name="Textfeld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619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57E367" w14:textId="076B1E7B" w:rsidR="000D2FBB" w:rsidRPr="003A451F" w:rsidRDefault="000D2FB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3A451F">
                                    <w:rPr>
                                      <w:b/>
                                      <w:bCs/>
                                    </w:rPr>
                                    <w:t>Unsere Praxen sind neurologisch und pädiatrisch ausgerichtet und suchen nach</w:t>
                                  </w:r>
                                  <w:r w:rsidR="002234DB" w:rsidRPr="003A451F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3A451F">
                                    <w:rPr>
                                      <w:b/>
                                      <w:bCs/>
                                    </w:rPr>
                                    <w:t>Kolleg*innen die sich in diesem Bereich platzieren möchten.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A7362" id="Textfeld 10" o:spid="_x0000_s1027" type="#_x0000_t202" style="position:absolute;margin-left:2.95pt;margin-top:6.85pt;width:363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" filled="f" stroked="f" strokeweight=".5pt">
                      <v:textbox>
                        <w:txbxContent>
                          <w:p w14:paraId="6057E367" w14:textId="076B1E7B" w:rsidR="000D2FBB" w:rsidRPr="003A451F" w:rsidRDefault="000D2FB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A451F">
                              <w:rPr>
                                <w:b/>
                                <w:bCs/>
                              </w:rPr>
                              <w:t>Unsere Praxen sind neurologisch und pädiatrisch ausgerichtet und suchen nach</w:t>
                            </w:r>
                            <w:r w:rsidR="002234DB" w:rsidRPr="003A451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3A451F">
                              <w:rPr>
                                <w:b/>
                                <w:bCs/>
                              </w:rPr>
                              <w:t>Kolleg*innen die sich in diesem Bereich platzieren möchten.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  <w:vMerge/>
          </w:tcPr>
          <w:p w14:paraId="6CAF7A69" w14:textId="77777777" w:rsidR="00FD08F4" w:rsidRPr="00B406FB" w:rsidRDefault="00FD08F4" w:rsidP="00D33C62"/>
        </w:tc>
        <w:tc>
          <w:tcPr>
            <w:tcW w:w="6530" w:type="dxa"/>
            <w:gridSpan w:val="2"/>
            <w:vMerge/>
          </w:tcPr>
          <w:p w14:paraId="22F7EEBF" w14:textId="77777777" w:rsidR="00FD08F4" w:rsidRPr="00B406FB" w:rsidRDefault="00FD08F4" w:rsidP="00D33C62"/>
        </w:tc>
      </w:tr>
      <w:tr w:rsidR="009105F0" w:rsidRPr="00B406FB" w14:paraId="4087FFA9" w14:textId="77777777" w:rsidTr="0039279E">
        <w:trPr>
          <w:trHeight w:val="530"/>
        </w:trPr>
        <w:tc>
          <w:tcPr>
            <w:tcW w:w="567" w:type="dxa"/>
          </w:tcPr>
          <w:p w14:paraId="321A9A24" w14:textId="77777777" w:rsidR="00FD08F4" w:rsidRPr="00B406FB" w:rsidRDefault="00FD08F4" w:rsidP="00D33C62">
            <w:pPr>
              <w:pStyle w:val="Kontakt"/>
              <w:rPr>
                <w:noProof/>
              </w:rPr>
            </w:pPr>
          </w:p>
        </w:tc>
        <w:tc>
          <w:tcPr>
            <w:tcW w:w="851" w:type="dxa"/>
            <w:tcMar>
              <w:left w:w="0" w:type="dxa"/>
              <w:right w:w="0" w:type="dxa"/>
            </w:tcMar>
            <w:vAlign w:val="center"/>
          </w:tcPr>
          <w:p w14:paraId="41982321" w14:textId="31F327ED" w:rsidR="00FD08F4" w:rsidRPr="00B406FB" w:rsidRDefault="00FD08F4" w:rsidP="00D33C62">
            <w:pPr>
              <w:pStyle w:val="Kontakt"/>
            </w:pPr>
          </w:p>
        </w:tc>
        <w:tc>
          <w:tcPr>
            <w:tcW w:w="3544" w:type="dxa"/>
            <w:vAlign w:val="center"/>
          </w:tcPr>
          <w:p w14:paraId="048890D8" w14:textId="349CDC36" w:rsidR="00FD08F4" w:rsidRPr="00B406FB" w:rsidRDefault="00FD08F4" w:rsidP="00D33C62">
            <w:pPr>
              <w:pStyle w:val="Information"/>
            </w:pPr>
          </w:p>
        </w:tc>
        <w:tc>
          <w:tcPr>
            <w:tcW w:w="425" w:type="dxa"/>
          </w:tcPr>
          <w:p w14:paraId="06295882" w14:textId="1836783A" w:rsidR="00FD08F4" w:rsidRPr="00B406FB" w:rsidRDefault="00FD08F4" w:rsidP="00D33C62"/>
        </w:tc>
        <w:tc>
          <w:tcPr>
            <w:tcW w:w="6530" w:type="dxa"/>
            <w:gridSpan w:val="2"/>
          </w:tcPr>
          <w:p w14:paraId="7B3522E1" w14:textId="7A984EA4" w:rsidR="00FD08F4" w:rsidRPr="00B406FB" w:rsidRDefault="00FD08F4" w:rsidP="00D33C62"/>
        </w:tc>
      </w:tr>
      <w:tr w:rsidR="009105F0" w:rsidRPr="00B406FB" w14:paraId="707B7F2F" w14:textId="77777777" w:rsidTr="0039279E">
        <w:trPr>
          <w:trHeight w:val="155"/>
        </w:trPr>
        <w:tc>
          <w:tcPr>
            <w:tcW w:w="567" w:type="dxa"/>
          </w:tcPr>
          <w:p w14:paraId="3C67BBDB" w14:textId="77777777" w:rsidR="00FD08F4" w:rsidRPr="00B406FB" w:rsidRDefault="00FD08F4" w:rsidP="00D33C62">
            <w:pPr>
              <w:pStyle w:val="KeinLeerraum"/>
            </w:pPr>
          </w:p>
        </w:tc>
        <w:tc>
          <w:tcPr>
            <w:tcW w:w="4395" w:type="dxa"/>
            <w:gridSpan w:val="2"/>
            <w:vAlign w:val="center"/>
          </w:tcPr>
          <w:p w14:paraId="729E82A5" w14:textId="1DB82B74" w:rsidR="00FD08F4" w:rsidRPr="00B406FB" w:rsidRDefault="00FD08F4" w:rsidP="00D33C62">
            <w:pPr>
              <w:pStyle w:val="KeinLeerraum"/>
            </w:pPr>
          </w:p>
        </w:tc>
        <w:tc>
          <w:tcPr>
            <w:tcW w:w="425" w:type="dxa"/>
          </w:tcPr>
          <w:p w14:paraId="4606D5B9" w14:textId="77777777" w:rsidR="00FD08F4" w:rsidRPr="00B406FB" w:rsidRDefault="00FD08F4" w:rsidP="00D33C62"/>
        </w:tc>
        <w:tc>
          <w:tcPr>
            <w:tcW w:w="6530" w:type="dxa"/>
            <w:gridSpan w:val="2"/>
          </w:tcPr>
          <w:p w14:paraId="0F41F5B3" w14:textId="77777777" w:rsidR="00FD08F4" w:rsidRPr="00B406FB" w:rsidRDefault="00FD08F4" w:rsidP="00D33C62"/>
        </w:tc>
      </w:tr>
      <w:tr w:rsidR="009105F0" w:rsidRPr="00B406FB" w14:paraId="60A29A11" w14:textId="77777777" w:rsidTr="0039279E">
        <w:trPr>
          <w:trHeight w:val="537"/>
        </w:trPr>
        <w:tc>
          <w:tcPr>
            <w:tcW w:w="567" w:type="dxa"/>
          </w:tcPr>
          <w:p w14:paraId="4CCB1FE4" w14:textId="77777777" w:rsidR="00FD08F4" w:rsidRPr="00B406FB" w:rsidRDefault="00FD08F4" w:rsidP="00D33C62">
            <w:pPr>
              <w:pStyle w:val="Kontakt"/>
              <w:rPr>
                <w:noProof/>
              </w:rPr>
            </w:pPr>
          </w:p>
        </w:tc>
        <w:tc>
          <w:tcPr>
            <w:tcW w:w="851" w:type="dxa"/>
            <w:tcMar>
              <w:left w:w="0" w:type="dxa"/>
              <w:right w:w="0" w:type="dxa"/>
            </w:tcMar>
            <w:vAlign w:val="center"/>
          </w:tcPr>
          <w:p w14:paraId="2793445F" w14:textId="10A4FE33" w:rsidR="00FD08F4" w:rsidRPr="00B406FB" w:rsidRDefault="00FD08F4" w:rsidP="00D33C62">
            <w:pPr>
              <w:pStyle w:val="Kontakt"/>
            </w:pPr>
          </w:p>
        </w:tc>
        <w:tc>
          <w:tcPr>
            <w:tcW w:w="3544" w:type="dxa"/>
            <w:vAlign w:val="center"/>
          </w:tcPr>
          <w:p w14:paraId="57B2C27B" w14:textId="1551B78F" w:rsidR="00FD08F4" w:rsidRPr="00B406FB" w:rsidRDefault="00D41C21" w:rsidP="00D33C62">
            <w:pPr>
              <w:pStyle w:val="Information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29DA05A" wp14:editId="55A22E3C">
                      <wp:simplePos x="0" y="0"/>
                      <wp:positionH relativeFrom="column">
                        <wp:posOffset>-514985</wp:posOffset>
                      </wp:positionH>
                      <wp:positionV relativeFrom="paragraph">
                        <wp:posOffset>39370</wp:posOffset>
                      </wp:positionV>
                      <wp:extent cx="4495800" cy="1352550"/>
                      <wp:effectExtent l="0" t="0" r="0" b="0"/>
                      <wp:wrapNone/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95800" cy="1352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902C01" w14:textId="655B7839" w:rsidR="00D41C21" w:rsidRDefault="00D41C21" w:rsidP="00D41C21">
                                  <w:pPr>
                                    <w:contextualSpacing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41C2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Bei Interesse erreichst du uns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so</w:t>
                                  </w:r>
                                  <w:r w:rsidRPr="00D41C2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  <w:p w14:paraId="01200D8F" w14:textId="77777777" w:rsidR="00D41C21" w:rsidRPr="00D41C21" w:rsidRDefault="00D41C21" w:rsidP="00D41C21">
                                  <w:pPr>
                                    <w:contextualSpacing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9CAB2BE" w14:textId="68A8229B" w:rsidR="00D41C21" w:rsidRPr="00D41C21" w:rsidRDefault="00D41C21" w:rsidP="00D41C21">
                                  <w:pPr>
                                    <w:contextualSpacing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hyperlink r:id="rId12" w:history="1">
                                    <w:r w:rsidRPr="00D41C21">
                                      <w:rPr>
                                        <w:rStyle w:val="Hyperlink"/>
                                        <w:rFonts w:asciiTheme="minorHAnsi" w:hAnsiTheme="minorHAnsi" w:cstheme="minorHAnsi"/>
                                        <w:b/>
                                        <w:bCs/>
                                        <w:color w:val="auto"/>
                                        <w:sz w:val="28"/>
                                        <w:szCs w:val="28"/>
                                      </w:rPr>
                                      <w:t>kontakt@arnstadt-physiotherapie.de</w:t>
                                    </w:r>
                                  </w:hyperlink>
                                </w:p>
                                <w:p w14:paraId="4722A458" w14:textId="3AC07FBF" w:rsidR="00D41C21" w:rsidRPr="00D41C21" w:rsidRDefault="00D41C21" w:rsidP="00D41C21">
                                  <w:pPr>
                                    <w:contextualSpacing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41C2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Tel.: 03628/5853418</w:t>
                                  </w:r>
                                </w:p>
                                <w:p w14:paraId="05F19749" w14:textId="19095F8A" w:rsidR="00D41C21" w:rsidRPr="00D41C21" w:rsidRDefault="00D41C21" w:rsidP="00D41C21">
                                  <w:pPr>
                                    <w:contextualSpacing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41C21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Mobil: 0176/30524725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DA05A" id="Textfeld 7" o:spid="_x0000_s1028" type="#_x0000_t202" style="position:absolute;margin-left:-40.55pt;margin-top:3.1pt;width:354pt;height:10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" filled="f" stroked="f" strokeweight=".5pt">
                      <v:textbox>
                        <w:txbxContent>
                          <w:p w14:paraId="47902C01" w14:textId="655B7839" w:rsidR="00D41C21" w:rsidRDefault="00D41C21" w:rsidP="00D41C21">
                            <w:pPr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1C2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Bei Interesse erreichst du uns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so</w:t>
                            </w:r>
                            <w:r w:rsidRPr="00D41C2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1200D8F" w14:textId="77777777" w:rsidR="00D41C21" w:rsidRPr="00D41C21" w:rsidRDefault="00D41C21" w:rsidP="00D41C21">
                            <w:pPr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9CAB2BE" w14:textId="68A8229B" w:rsidR="00D41C21" w:rsidRPr="00D41C21" w:rsidRDefault="00D41C21" w:rsidP="00D41C21">
                            <w:pPr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Pr="00D41C21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  <w:t>kontakt@arnstadt-physiotherapie.de</w:t>
                              </w:r>
                            </w:hyperlink>
                          </w:p>
                          <w:p w14:paraId="4722A458" w14:textId="3AC07FBF" w:rsidR="00D41C21" w:rsidRPr="00D41C21" w:rsidRDefault="00D41C21" w:rsidP="00D41C21">
                            <w:pPr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1C2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Tel.: 03628/5853418</w:t>
                            </w:r>
                          </w:p>
                          <w:p w14:paraId="05F19749" w14:textId="19095F8A" w:rsidR="00D41C21" w:rsidRPr="00D41C21" w:rsidRDefault="00D41C21" w:rsidP="00D41C21">
                            <w:pPr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1C2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Mobil: 0176/30524725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</w:tcPr>
          <w:p w14:paraId="7FDBDDF1" w14:textId="77777777" w:rsidR="00FD08F4" w:rsidRPr="00B406FB" w:rsidRDefault="00FD08F4" w:rsidP="00D33C62"/>
        </w:tc>
        <w:tc>
          <w:tcPr>
            <w:tcW w:w="6530" w:type="dxa"/>
            <w:gridSpan w:val="2"/>
          </w:tcPr>
          <w:p w14:paraId="30DE7105" w14:textId="77777777" w:rsidR="00FD08F4" w:rsidRPr="00B406FB" w:rsidRDefault="00FD08F4" w:rsidP="00D33C62"/>
        </w:tc>
      </w:tr>
      <w:tr w:rsidR="009105F0" w:rsidRPr="00B406FB" w14:paraId="3167B641" w14:textId="77777777" w:rsidTr="0039279E">
        <w:trPr>
          <w:trHeight w:val="147"/>
        </w:trPr>
        <w:tc>
          <w:tcPr>
            <w:tcW w:w="567" w:type="dxa"/>
          </w:tcPr>
          <w:p w14:paraId="58FD626E" w14:textId="77777777" w:rsidR="00FD08F4" w:rsidRPr="00B406FB" w:rsidRDefault="00FD08F4" w:rsidP="00D33C62">
            <w:pPr>
              <w:pStyle w:val="KeinLeerraum"/>
            </w:pPr>
          </w:p>
        </w:tc>
        <w:tc>
          <w:tcPr>
            <w:tcW w:w="4395" w:type="dxa"/>
            <w:gridSpan w:val="2"/>
            <w:vAlign w:val="center"/>
          </w:tcPr>
          <w:p w14:paraId="0BB5F127" w14:textId="1FC9FE7A" w:rsidR="00FD08F4" w:rsidRPr="00B406FB" w:rsidRDefault="00FD08F4" w:rsidP="00D33C62">
            <w:pPr>
              <w:pStyle w:val="KeinLeerraum"/>
            </w:pPr>
          </w:p>
        </w:tc>
        <w:tc>
          <w:tcPr>
            <w:tcW w:w="425" w:type="dxa"/>
          </w:tcPr>
          <w:p w14:paraId="5DF11AD1" w14:textId="1E8A1130" w:rsidR="00FD08F4" w:rsidRPr="00B406FB" w:rsidRDefault="00FD08F4" w:rsidP="00D33C62"/>
        </w:tc>
        <w:tc>
          <w:tcPr>
            <w:tcW w:w="6530" w:type="dxa"/>
            <w:gridSpan w:val="2"/>
          </w:tcPr>
          <w:p w14:paraId="059E9FDE" w14:textId="77777777" w:rsidR="00FD08F4" w:rsidRPr="00B406FB" w:rsidRDefault="00FD08F4" w:rsidP="00D33C62"/>
        </w:tc>
      </w:tr>
    </w:tbl>
    <w:p w14:paraId="3866F58C" w14:textId="5E5A0998" w:rsidR="007F5B63" w:rsidRPr="00B406FB" w:rsidRDefault="007F5B63" w:rsidP="009B591F"/>
    <w:sectPr w:rsidR="007F5B63" w:rsidRPr="00B406FB" w:rsidSect="00C107DF">
      <w:headerReference w:type="default" r:id="rId14"/>
      <w:type w:val="continuous"/>
      <w:pgSz w:w="11906" w:h="16838" w:code="9"/>
      <w:pgMar w:top="709" w:right="1417" w:bottom="1134" w:left="1417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301BD" w14:textId="77777777" w:rsidR="003A427B" w:rsidRDefault="003A427B" w:rsidP="00590471">
      <w:r>
        <w:separator/>
      </w:r>
    </w:p>
  </w:endnote>
  <w:endnote w:type="continuationSeparator" w:id="0">
    <w:p w14:paraId="771828A9" w14:textId="77777777" w:rsidR="003A427B" w:rsidRDefault="003A427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474F8" w14:textId="77777777" w:rsidR="003A427B" w:rsidRDefault="003A427B" w:rsidP="00590471">
      <w:r>
        <w:separator/>
      </w:r>
    </w:p>
  </w:footnote>
  <w:footnote w:type="continuationSeparator" w:id="0">
    <w:p w14:paraId="5899B393" w14:textId="77777777" w:rsidR="003A427B" w:rsidRDefault="003A427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EE418" w14:textId="77777777" w:rsidR="00590471" w:rsidRPr="004B2CA5" w:rsidRDefault="00AE68A8" w:rsidP="00060042">
    <w:pPr>
      <w:pStyle w:val="Textkrper"/>
    </w:pPr>
    <w:r w:rsidRPr="004B2CA5">
      <w:rPr>
        <w:noProof/>
        <w:lang w:bidi="de-DE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6F7F29C" wp14:editId="69CDED50">
              <wp:simplePos x="0" y="0"/>
              <wp:positionH relativeFrom="column">
                <wp:posOffset>-1901049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p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pe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ihandform: Form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ihandform: Form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hteck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pe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ihandform: Form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ihandform: Form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ihandform: Form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ihandform: Form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ihandform: Form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ihandform: Form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F90DF3A" id="Gruppe 2" o:spid="_x0000_s1026" alt="&quot;&quot;" style="position:absolute;margin-left:-149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">
              <v:group id="Gruppe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ihandform: Form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hteck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pe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ihandform: Form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4B2CA5">
      <w:rPr>
        <w:noProof/>
        <w:lang w:bidi="de-D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36CD34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254387C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DC8C05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DE2756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CDAA5AC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E5332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A21B7A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3862CD6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1C4306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86E13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453EB3"/>
    <w:multiLevelType w:val="hybridMultilevel"/>
    <w:tmpl w:val="317E17F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A3350AE"/>
    <w:multiLevelType w:val="multilevel"/>
    <w:tmpl w:val="04090023"/>
    <w:styleLink w:val="ArtikelAbschnitt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1EED244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2542567"/>
    <w:multiLevelType w:val="hybridMultilevel"/>
    <w:tmpl w:val="382C3C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D251F6"/>
    <w:multiLevelType w:val="hybridMultilevel"/>
    <w:tmpl w:val="31CEFBC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83A7D24"/>
    <w:multiLevelType w:val="hybridMultilevel"/>
    <w:tmpl w:val="320A25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0510B4"/>
    <w:multiLevelType w:val="hybridMultilevel"/>
    <w:tmpl w:val="0D946C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3A353F"/>
    <w:multiLevelType w:val="hybridMultilevel"/>
    <w:tmpl w:val="E57EC8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8A02FC"/>
    <w:multiLevelType w:val="hybridMultilevel"/>
    <w:tmpl w:val="9C4EF42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7BB5EAA"/>
    <w:multiLevelType w:val="hybridMultilevel"/>
    <w:tmpl w:val="BCAEEB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063F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1D902DE"/>
    <w:multiLevelType w:val="hybridMultilevel"/>
    <w:tmpl w:val="33A834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A02E06"/>
    <w:multiLevelType w:val="hybridMultilevel"/>
    <w:tmpl w:val="B49C5C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4"/>
  </w:num>
  <w:num w:numId="4">
    <w:abstractNumId w:val="22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  <w:num w:numId="16">
    <w:abstractNumId w:val="21"/>
  </w:num>
  <w:num w:numId="17">
    <w:abstractNumId w:val="18"/>
  </w:num>
  <w:num w:numId="18">
    <w:abstractNumId w:val="23"/>
  </w:num>
  <w:num w:numId="19">
    <w:abstractNumId w:val="17"/>
  </w:num>
  <w:num w:numId="20">
    <w:abstractNumId w:val="20"/>
  </w:num>
  <w:num w:numId="21">
    <w:abstractNumId w:val="12"/>
  </w:num>
  <w:num w:numId="22">
    <w:abstractNumId w:val="16"/>
  </w:num>
  <w:num w:numId="23">
    <w:abstractNumId w:val="15"/>
  </w:num>
  <w:num w:numId="24">
    <w:abstractNumId w:val="24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removePersonalInformation/>
  <w:removeDateAndTim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8F4"/>
    <w:rsid w:val="00055B72"/>
    <w:rsid w:val="00060042"/>
    <w:rsid w:val="0008685D"/>
    <w:rsid w:val="000D2FBB"/>
    <w:rsid w:val="00106D48"/>
    <w:rsid w:val="00112FD7"/>
    <w:rsid w:val="001253DD"/>
    <w:rsid w:val="00150ABD"/>
    <w:rsid w:val="001D3425"/>
    <w:rsid w:val="001F504E"/>
    <w:rsid w:val="00222466"/>
    <w:rsid w:val="002234DB"/>
    <w:rsid w:val="00236632"/>
    <w:rsid w:val="0029260E"/>
    <w:rsid w:val="002B4549"/>
    <w:rsid w:val="002D4263"/>
    <w:rsid w:val="00310F17"/>
    <w:rsid w:val="003326CB"/>
    <w:rsid w:val="003457D8"/>
    <w:rsid w:val="00376291"/>
    <w:rsid w:val="003763B9"/>
    <w:rsid w:val="00380FD1"/>
    <w:rsid w:val="00383D02"/>
    <w:rsid w:val="00384CE1"/>
    <w:rsid w:val="0039279E"/>
    <w:rsid w:val="003A427B"/>
    <w:rsid w:val="003A451F"/>
    <w:rsid w:val="003C4399"/>
    <w:rsid w:val="00472951"/>
    <w:rsid w:val="004B2CA5"/>
    <w:rsid w:val="004E158A"/>
    <w:rsid w:val="005471D7"/>
    <w:rsid w:val="00565C77"/>
    <w:rsid w:val="0056708E"/>
    <w:rsid w:val="005801E5"/>
    <w:rsid w:val="00590471"/>
    <w:rsid w:val="005D01FA"/>
    <w:rsid w:val="005D45DC"/>
    <w:rsid w:val="006716D8"/>
    <w:rsid w:val="006920F0"/>
    <w:rsid w:val="006B2F88"/>
    <w:rsid w:val="006C020C"/>
    <w:rsid w:val="006D79A8"/>
    <w:rsid w:val="007363AE"/>
    <w:rsid w:val="007575B6"/>
    <w:rsid w:val="007F43E2"/>
    <w:rsid w:val="007F5B63"/>
    <w:rsid w:val="00803A0A"/>
    <w:rsid w:val="00846CB9"/>
    <w:rsid w:val="00873F32"/>
    <w:rsid w:val="008A1E6E"/>
    <w:rsid w:val="008B108C"/>
    <w:rsid w:val="008C2CFC"/>
    <w:rsid w:val="009105F0"/>
    <w:rsid w:val="009475DC"/>
    <w:rsid w:val="00967B93"/>
    <w:rsid w:val="009B591F"/>
    <w:rsid w:val="00A31B16"/>
    <w:rsid w:val="00AC1D2A"/>
    <w:rsid w:val="00AE68A8"/>
    <w:rsid w:val="00B17AC9"/>
    <w:rsid w:val="00B406FB"/>
    <w:rsid w:val="00B6466C"/>
    <w:rsid w:val="00B76CDA"/>
    <w:rsid w:val="00C107DF"/>
    <w:rsid w:val="00C14078"/>
    <w:rsid w:val="00C347F3"/>
    <w:rsid w:val="00C83A18"/>
    <w:rsid w:val="00CA06CC"/>
    <w:rsid w:val="00CC1E8B"/>
    <w:rsid w:val="00CD2321"/>
    <w:rsid w:val="00CE039C"/>
    <w:rsid w:val="00CE1E3D"/>
    <w:rsid w:val="00D053FA"/>
    <w:rsid w:val="00D26515"/>
    <w:rsid w:val="00D33C62"/>
    <w:rsid w:val="00D41C21"/>
    <w:rsid w:val="00D73887"/>
    <w:rsid w:val="00E26AED"/>
    <w:rsid w:val="00E52971"/>
    <w:rsid w:val="00E73AB8"/>
    <w:rsid w:val="00E77B5E"/>
    <w:rsid w:val="00E90A60"/>
    <w:rsid w:val="00ED47F7"/>
    <w:rsid w:val="00EE7E09"/>
    <w:rsid w:val="00F0190A"/>
    <w:rsid w:val="00F0223C"/>
    <w:rsid w:val="00F158F2"/>
    <w:rsid w:val="00F3235D"/>
    <w:rsid w:val="00F509FC"/>
    <w:rsid w:val="00F81AAA"/>
    <w:rsid w:val="00F878BD"/>
    <w:rsid w:val="00FD08F4"/>
    <w:rsid w:val="00FE7401"/>
    <w:rsid w:val="00FF0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48C19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de-DE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4B2CA5"/>
    <w:rPr>
      <w:rFonts w:ascii="Calibri" w:hAnsi="Calibri" w:cs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B2CA5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4B2CA5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B2CA5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B2CA5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B2CA5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B2CA5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B2CA5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B2CA5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B2CA5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semiHidden/>
    <w:qFormat/>
    <w:rsid w:val="004B2CA5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4B2CA5"/>
    <w:rPr>
      <w:rFonts w:ascii="Calibri" w:hAnsi="Calibri" w:cs="Calibri"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B2CA5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enabsatz">
    <w:name w:val="List Paragraph"/>
    <w:basedOn w:val="Textkrper"/>
    <w:uiPriority w:val="1"/>
    <w:semiHidden/>
    <w:qFormat/>
    <w:rsid w:val="004B2CA5"/>
    <w:pPr>
      <w:numPr>
        <w:numId w:val="2"/>
      </w:numPr>
      <w:spacing w:after="120"/>
    </w:pPr>
    <w:rPr>
      <w:szCs w:val="24"/>
    </w:rPr>
  </w:style>
  <w:style w:type="paragraph" w:customStyle="1" w:styleId="Tabellenabsatz">
    <w:name w:val="Tabellenabsatz"/>
    <w:basedOn w:val="Standard"/>
    <w:uiPriority w:val="1"/>
    <w:semiHidden/>
    <w:rsid w:val="004B2CA5"/>
    <w:rPr>
      <w:rFonts w:ascii="Times New Roman" w:hAnsi="Times New Roman"/>
      <w:sz w:val="24"/>
      <w:szCs w:val="24"/>
    </w:rPr>
  </w:style>
  <w:style w:type="paragraph" w:styleId="Kopfzeile">
    <w:name w:val="header"/>
    <w:basedOn w:val="Standard"/>
    <w:link w:val="KopfzeileZchn"/>
    <w:uiPriority w:val="99"/>
    <w:semiHidden/>
    <w:rsid w:val="004B2CA5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B2CA5"/>
    <w:rPr>
      <w:rFonts w:ascii="Calibri" w:hAnsi="Calibri" w:cs="Calibri"/>
    </w:rPr>
  </w:style>
  <w:style w:type="paragraph" w:styleId="Fuzeile">
    <w:name w:val="footer"/>
    <w:basedOn w:val="Standard"/>
    <w:link w:val="FuzeileZchn"/>
    <w:uiPriority w:val="99"/>
    <w:semiHidden/>
    <w:rsid w:val="004B2CA5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B2CA5"/>
    <w:rPr>
      <w:rFonts w:ascii="Calibri" w:hAnsi="Calibri" w:cs="Calibri"/>
    </w:rPr>
  </w:style>
  <w:style w:type="table" w:styleId="Tabellenraster">
    <w:name w:val="Table Grid"/>
    <w:basedOn w:val="NormaleTabelle"/>
    <w:uiPriority w:val="39"/>
    <w:rsid w:val="004B2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4B2CA5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elZchn">
    <w:name w:val="Titel Zchn"/>
    <w:basedOn w:val="Absatz-Standardschriftart"/>
    <w:link w:val="Titel"/>
    <w:uiPriority w:val="10"/>
    <w:rsid w:val="004B2CA5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Textkrper"/>
    <w:uiPriority w:val="1"/>
    <w:qFormat/>
    <w:rsid w:val="004B2CA5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umsangaben">
    <w:name w:val="Datumsangaben"/>
    <w:basedOn w:val="Textkrper"/>
    <w:uiPriority w:val="1"/>
    <w:semiHidden/>
    <w:qFormat/>
    <w:rsid w:val="004B2CA5"/>
    <w:pPr>
      <w:kinsoku w:val="0"/>
      <w:overflowPunct w:val="0"/>
    </w:pPr>
    <w:rPr>
      <w:b/>
      <w:color w:val="000000" w:themeColor="text1"/>
      <w:sz w:val="18"/>
    </w:rPr>
  </w:style>
  <w:style w:type="character" w:styleId="Fett">
    <w:name w:val="Strong"/>
    <w:basedOn w:val="Absatz-Standardschriftart"/>
    <w:uiPriority w:val="22"/>
    <w:semiHidden/>
    <w:qFormat/>
    <w:rsid w:val="004B2CA5"/>
    <w:rPr>
      <w:rFonts w:ascii="Calibri" w:hAnsi="Calibri" w:cs="Calibri"/>
      <w:b/>
      <w:bCs/>
      <w:color w:val="666666" w:themeColor="accent4"/>
    </w:rPr>
  </w:style>
  <w:style w:type="character" w:styleId="Platzhaltertext">
    <w:name w:val="Placeholder Text"/>
    <w:basedOn w:val="Absatz-Standardschriftart"/>
    <w:uiPriority w:val="99"/>
    <w:semiHidden/>
    <w:rsid w:val="004B2CA5"/>
    <w:rPr>
      <w:rFonts w:ascii="Calibri" w:hAnsi="Calibri" w:cs="Calibri"/>
      <w:color w:val="808080"/>
    </w:rPr>
  </w:style>
  <w:style w:type="paragraph" w:styleId="Datum">
    <w:name w:val="Date"/>
    <w:basedOn w:val="Standard"/>
    <w:next w:val="Standard"/>
    <w:link w:val="DatumZchn"/>
    <w:uiPriority w:val="99"/>
    <w:rsid w:val="004B2CA5"/>
    <w:pPr>
      <w:spacing w:line="480" w:lineRule="auto"/>
    </w:pPr>
  </w:style>
  <w:style w:type="character" w:customStyle="1" w:styleId="DatumZchn">
    <w:name w:val="Datum Zchn"/>
    <w:basedOn w:val="Absatz-Standardschriftart"/>
    <w:link w:val="Datum"/>
    <w:uiPriority w:val="99"/>
    <w:rsid w:val="004B2CA5"/>
    <w:rPr>
      <w:rFonts w:ascii="Calibri" w:hAnsi="Calibri" w:cs="Calibri"/>
    </w:rPr>
  </w:style>
  <w:style w:type="paragraph" w:styleId="KeinLeerraum">
    <w:name w:val="No Spacing"/>
    <w:basedOn w:val="Standard"/>
    <w:uiPriority w:val="1"/>
    <w:rsid w:val="004B2CA5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Standard"/>
    <w:link w:val="Kontaktzeichen"/>
    <w:uiPriority w:val="1"/>
    <w:qFormat/>
    <w:rsid w:val="004B2CA5"/>
    <w:pPr>
      <w:spacing w:after="0"/>
    </w:pPr>
  </w:style>
  <w:style w:type="paragraph" w:styleId="Gruformel">
    <w:name w:val="Closing"/>
    <w:basedOn w:val="Standard"/>
    <w:link w:val="GruformelZchn"/>
    <w:uiPriority w:val="99"/>
    <w:qFormat/>
    <w:rsid w:val="004B2CA5"/>
    <w:pPr>
      <w:spacing w:before="480" w:after="0"/>
    </w:pPr>
  </w:style>
  <w:style w:type="character" w:customStyle="1" w:styleId="Kontaktzeichen">
    <w:name w:val="Kontaktzeichen"/>
    <w:basedOn w:val="Absatz-Standardschriftart"/>
    <w:link w:val="Kontakt"/>
    <w:uiPriority w:val="1"/>
    <w:rsid w:val="004B2CA5"/>
    <w:rPr>
      <w:rFonts w:ascii="Calibri" w:hAnsi="Calibri" w:cs="Calibri"/>
    </w:rPr>
  </w:style>
  <w:style w:type="character" w:customStyle="1" w:styleId="GruformelZchn">
    <w:name w:val="Grußformel Zchn"/>
    <w:basedOn w:val="Absatz-Standardschriftart"/>
    <w:link w:val="Gruformel"/>
    <w:uiPriority w:val="99"/>
    <w:rsid w:val="004B2CA5"/>
    <w:rPr>
      <w:rFonts w:ascii="Calibri" w:hAnsi="Calibri" w:cs="Calibri"/>
    </w:rPr>
  </w:style>
  <w:style w:type="character" w:styleId="Erwhnung">
    <w:name w:val="Mention"/>
    <w:basedOn w:val="Absatz-Standardschriftart"/>
    <w:uiPriority w:val="99"/>
    <w:semiHidden/>
    <w:unhideWhenUsed/>
    <w:rsid w:val="004B2CA5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KeineListe"/>
    <w:uiPriority w:val="99"/>
    <w:semiHidden/>
    <w:unhideWhenUsed/>
    <w:rsid w:val="004B2CA5"/>
    <w:pPr>
      <w:numPr>
        <w:numId w:val="3"/>
      </w:numPr>
    </w:pPr>
  </w:style>
  <w:style w:type="numbering" w:styleId="1ai">
    <w:name w:val="Outline List 1"/>
    <w:basedOn w:val="KeineListe"/>
    <w:uiPriority w:val="99"/>
    <w:semiHidden/>
    <w:unhideWhenUsed/>
    <w:rsid w:val="004B2CA5"/>
    <w:pPr>
      <w:numPr>
        <w:numId w:val="4"/>
      </w:numPr>
    </w:pPr>
  </w:style>
  <w:style w:type="character" w:styleId="HTMLCode">
    <w:name w:val="HTML Code"/>
    <w:basedOn w:val="Absatz-Standardschriftart"/>
    <w:uiPriority w:val="99"/>
    <w:semiHidden/>
    <w:unhideWhenUsed/>
    <w:rsid w:val="004B2CA5"/>
    <w:rPr>
      <w:rFonts w:ascii="Consolas" w:hAnsi="Consolas" w:cs="Calibri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4B2CA5"/>
    <w:rPr>
      <w:rFonts w:ascii="Calibri" w:hAnsi="Calibri" w:cs="Calibri"/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4B2CA5"/>
    <w:pPr>
      <w:spacing w:after="0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4B2CA5"/>
    <w:rPr>
      <w:rFonts w:ascii="Calibri" w:hAnsi="Calibri" w:cs="Calibri"/>
      <w:i/>
      <w:iCs/>
    </w:rPr>
  </w:style>
  <w:style w:type="character" w:styleId="HTMLDefinition">
    <w:name w:val="HTML Definition"/>
    <w:basedOn w:val="Absatz-Standardschriftart"/>
    <w:uiPriority w:val="99"/>
    <w:semiHidden/>
    <w:unhideWhenUsed/>
    <w:rsid w:val="004B2CA5"/>
    <w:rPr>
      <w:rFonts w:ascii="Calibri" w:hAnsi="Calibri" w:cs="Calibri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4B2CA5"/>
    <w:rPr>
      <w:rFonts w:ascii="Calibri" w:hAnsi="Calibri" w:cs="Calibri"/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sid w:val="004B2CA5"/>
    <w:rPr>
      <w:rFonts w:ascii="Consolas" w:hAnsi="Consolas" w:cs="Calibri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4B2CA5"/>
    <w:rPr>
      <w:rFonts w:ascii="Consolas" w:hAnsi="Consolas" w:cs="Calibri"/>
      <w:sz w:val="24"/>
      <w:szCs w:val="24"/>
    </w:rPr>
  </w:style>
  <w:style w:type="character" w:styleId="HTMLAkronym">
    <w:name w:val="HTML Acronym"/>
    <w:basedOn w:val="Absatz-Standardschriftart"/>
    <w:uiPriority w:val="99"/>
    <w:semiHidden/>
    <w:unhideWhenUsed/>
    <w:rsid w:val="004B2CA5"/>
    <w:rPr>
      <w:rFonts w:ascii="Calibri" w:hAnsi="Calibri" w:cs="Calibri"/>
    </w:rPr>
  </w:style>
  <w:style w:type="character" w:styleId="HTMLTastatur">
    <w:name w:val="HTML Keyboard"/>
    <w:basedOn w:val="Absatz-Standardschriftart"/>
    <w:uiPriority w:val="99"/>
    <w:semiHidden/>
    <w:unhideWhenUsed/>
    <w:rsid w:val="004B2CA5"/>
    <w:rPr>
      <w:rFonts w:ascii="Consolas" w:hAnsi="Consolas" w:cs="Calibri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B2CA5"/>
    <w:pPr>
      <w:spacing w:after="0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B2CA5"/>
    <w:rPr>
      <w:rFonts w:ascii="Consolas" w:hAnsi="Consolas" w:cs="Calibri"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4B2CA5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4B2CA5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4B2CA5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4B2CA5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4B2CA5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4B2CA5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4B2CA5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4B2CA5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4B2CA5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4B2CA5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chwacherVerweis">
    <w:name w:val="Subtle Reference"/>
    <w:basedOn w:val="Absatz-Standardschriftart"/>
    <w:uiPriority w:val="31"/>
    <w:semiHidden/>
    <w:rsid w:val="004B2CA5"/>
    <w:rPr>
      <w:rFonts w:ascii="Calibri" w:hAnsi="Calibri" w:cs="Calibri"/>
      <w:smallCaps/>
      <w:color w:val="5A5A5A" w:themeColor="text1" w:themeTint="A5"/>
    </w:rPr>
  </w:style>
  <w:style w:type="character" w:styleId="SchwacheHervorhebung">
    <w:name w:val="Subtle Emphasis"/>
    <w:basedOn w:val="Absatz-Standardschriftart"/>
    <w:uiPriority w:val="19"/>
    <w:semiHidden/>
    <w:rsid w:val="004B2CA5"/>
    <w:rPr>
      <w:rFonts w:ascii="Calibri" w:hAnsi="Calibri" w:cs="Calibri"/>
      <w:i/>
      <w:iCs/>
      <w:color w:val="404040" w:themeColor="text1" w:themeTint="BF"/>
    </w:rPr>
  </w:style>
  <w:style w:type="table" w:styleId="TabelleProfessionell">
    <w:name w:val="Table Professional"/>
    <w:basedOn w:val="NormaleTabelle"/>
    <w:uiPriority w:val="99"/>
    <w:semiHidden/>
    <w:unhideWhenUsed/>
    <w:rsid w:val="004B2C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Literaturverzeichnis">
    <w:name w:val="Bibliography"/>
    <w:basedOn w:val="Standard"/>
    <w:next w:val="Standard"/>
    <w:uiPriority w:val="37"/>
    <w:semiHidden/>
    <w:unhideWhenUsed/>
    <w:rsid w:val="004B2CA5"/>
  </w:style>
  <w:style w:type="character" w:styleId="Buchtitel">
    <w:name w:val="Book Title"/>
    <w:basedOn w:val="Absatz-Standardschriftart"/>
    <w:uiPriority w:val="33"/>
    <w:semiHidden/>
    <w:rsid w:val="004B2CA5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Absatz-Standardschriftart"/>
    <w:uiPriority w:val="99"/>
    <w:semiHidden/>
    <w:unhideWhenUsed/>
    <w:rsid w:val="004B2CA5"/>
    <w:rPr>
      <w:rFonts w:ascii="Calibri" w:hAnsi="Calibri" w:cs="Calibri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4B2CA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4B2CA5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leElegant">
    <w:name w:val="Table Elegant"/>
    <w:basedOn w:val="NormaleTabelle"/>
    <w:uiPriority w:val="99"/>
    <w:semiHidden/>
    <w:unhideWhenUsed/>
    <w:rsid w:val="004B2CA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Standard"/>
    <w:uiPriority w:val="99"/>
    <w:semiHidden/>
    <w:unhideWhenUsed/>
    <w:rsid w:val="004B2CA5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4B2CA5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4B2CA5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4B2CA5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4B2CA5"/>
    <w:pPr>
      <w:ind w:left="1800" w:hanging="360"/>
      <w:contextualSpacing/>
    </w:pPr>
  </w:style>
  <w:style w:type="table" w:styleId="TabelleListe1">
    <w:name w:val="Table List 1"/>
    <w:basedOn w:val="NormaleTabelle"/>
    <w:uiPriority w:val="99"/>
    <w:semiHidden/>
    <w:unhideWhenUsed/>
    <w:rsid w:val="004B2CA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4B2CA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4B2CA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4B2C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4B2C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4B2CA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4B2C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nfortsetzung">
    <w:name w:val="List Continue"/>
    <w:basedOn w:val="Standard"/>
    <w:uiPriority w:val="99"/>
    <w:semiHidden/>
    <w:unhideWhenUsed/>
    <w:rsid w:val="004B2CA5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4B2CA5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4B2CA5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4B2CA5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4B2CA5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4B2CA5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4B2CA5"/>
    <w:pPr>
      <w:numPr>
        <w:numId w:val="6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4B2CA5"/>
    <w:pPr>
      <w:numPr>
        <w:numId w:val="7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4B2CA5"/>
    <w:pPr>
      <w:numPr>
        <w:numId w:val="8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4B2CA5"/>
    <w:pPr>
      <w:numPr>
        <w:numId w:val="9"/>
      </w:numPr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4B2CA5"/>
    <w:pPr>
      <w:numPr>
        <w:numId w:val="10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4B2CA5"/>
    <w:pPr>
      <w:numPr>
        <w:numId w:val="11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4B2CA5"/>
    <w:pPr>
      <w:numPr>
        <w:numId w:val="12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4B2CA5"/>
    <w:pPr>
      <w:numPr>
        <w:numId w:val="13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4B2CA5"/>
    <w:pPr>
      <w:numPr>
        <w:numId w:val="14"/>
      </w:numPr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semiHidden/>
    <w:rsid w:val="004B2CA5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4B2CA5"/>
    <w:rPr>
      <w:rFonts w:ascii="Calibri" w:hAnsi="Calibri" w:cs="Calibri"/>
      <w:color w:val="5A5A5A" w:themeColor="text1" w:themeTint="A5"/>
      <w:spacing w:val="15"/>
    </w:rPr>
  </w:style>
  <w:style w:type="table" w:styleId="TabelleKlassisch1">
    <w:name w:val="Table Classic 1"/>
    <w:basedOn w:val="NormaleTabelle"/>
    <w:uiPriority w:val="99"/>
    <w:semiHidden/>
    <w:unhideWhenUsed/>
    <w:rsid w:val="004B2CA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4B2CA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4B2CA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4B2CA5"/>
    <w:pPr>
      <w:spacing w:after="0"/>
    </w:pPr>
  </w:style>
  <w:style w:type="paragraph" w:styleId="Makrotext">
    <w:name w:val="macro"/>
    <w:link w:val="MakrotextZchn"/>
    <w:uiPriority w:val="99"/>
    <w:semiHidden/>
    <w:unhideWhenUsed/>
    <w:rsid w:val="004B2CA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4B2CA5"/>
    <w:rPr>
      <w:rFonts w:ascii="Consolas" w:hAnsi="Consolas" w:cs="Calibri"/>
      <w:sz w:val="20"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4B2CA5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4B2CA5"/>
    <w:rPr>
      <w:rFonts w:ascii="Calibri" w:hAnsi="Calibri" w:cs="Calibri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B2CA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B2CA5"/>
    <w:rPr>
      <w:rFonts w:ascii="Calibri" w:hAnsi="Calibri" w:cs="Calibri"/>
      <w:sz w:val="20"/>
      <w:szCs w:val="20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4B2CA5"/>
    <w:pPr>
      <w:spacing w:after="0"/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4B2CA5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semiHidden/>
    <w:rsid w:val="004B2CA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4B2CA5"/>
    <w:rPr>
      <w:rFonts w:ascii="Calibri" w:hAnsi="Calibri" w:cs="Calibri"/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semiHidden/>
    <w:rsid w:val="004B2CA5"/>
    <w:rPr>
      <w:rFonts w:ascii="Calibri" w:hAnsi="Calibri" w:cs="Calibri"/>
      <w:i/>
      <w:iCs/>
    </w:rPr>
  </w:style>
  <w:style w:type="table" w:styleId="FarbigeListe">
    <w:name w:val="Colorful List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4B2CA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4B2CA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4B2CA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Raster">
    <w:name w:val="Colorful Grid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B2CA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B2CA5"/>
    <w:rPr>
      <w:rFonts w:ascii="Calibri" w:hAnsi="Calibri" w:cs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B2CA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B2CA5"/>
    <w:rPr>
      <w:rFonts w:ascii="Calibri" w:hAnsi="Calibri" w:cs="Calibri"/>
      <w:b/>
      <w:bCs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B2CA5"/>
    <w:rPr>
      <w:rFonts w:ascii="Calibri" w:hAnsi="Calibri" w:cs="Calibri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2CA5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2CA5"/>
    <w:rPr>
      <w:rFonts w:ascii="Microsoft YaHei UI" w:eastAsia="Microsoft YaHei UI" w:hAnsi="Microsoft YaHei UI" w:cs="Calibri"/>
      <w:sz w:val="18"/>
      <w:szCs w:val="18"/>
    </w:rPr>
  </w:style>
  <w:style w:type="paragraph" w:styleId="Umschlagadresse">
    <w:name w:val="envelope address"/>
    <w:basedOn w:val="Standard"/>
    <w:uiPriority w:val="99"/>
    <w:semiHidden/>
    <w:unhideWhenUsed/>
    <w:rsid w:val="004B2CA5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Standard"/>
    <w:uiPriority w:val="99"/>
    <w:semiHidden/>
    <w:unhideWhenUsed/>
    <w:rsid w:val="004B2CA5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4B2CA5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B2CA5"/>
    <w:rPr>
      <w:rFonts w:ascii="Microsoft YaHei UI" w:eastAsia="Microsoft YaHei UI" w:hAnsi="Microsoft YaHei UI" w:cs="Calibr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B2CA5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B2CA5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B2CA5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B2CA5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B2CA5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B2CA5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B2CA5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B2CA5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elAbschnitt">
    <w:name w:val="Outline List 3"/>
    <w:basedOn w:val="KeineListe"/>
    <w:uiPriority w:val="99"/>
    <w:semiHidden/>
    <w:unhideWhenUsed/>
    <w:rsid w:val="004B2CA5"/>
    <w:pPr>
      <w:numPr>
        <w:numId w:val="15"/>
      </w:numPr>
    </w:pPr>
  </w:style>
  <w:style w:type="table" w:styleId="EinfacheTabelle1">
    <w:name w:val="Plain Table 1"/>
    <w:basedOn w:val="NormaleTabelle"/>
    <w:uiPriority w:val="41"/>
    <w:rsid w:val="004B2CA5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4B2CA5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4B2CA5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iverVerweis">
    <w:name w:val="Intense Reference"/>
    <w:basedOn w:val="Absatz-Standardschriftart"/>
    <w:uiPriority w:val="32"/>
    <w:semiHidden/>
    <w:rsid w:val="004B2CA5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4B2CA5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4B2CA5"/>
    <w:rPr>
      <w:rFonts w:ascii="Calibri" w:hAnsi="Calibri" w:cs="Calibri"/>
      <w:i/>
      <w:iCs/>
      <w:color w:val="2C567A" w:themeColor="accent1"/>
    </w:rPr>
  </w:style>
  <w:style w:type="character" w:styleId="IntensiveHervorhebung">
    <w:name w:val="Intense Emphasis"/>
    <w:basedOn w:val="Absatz-Standardschriftart"/>
    <w:uiPriority w:val="21"/>
    <w:semiHidden/>
    <w:rsid w:val="004B2CA5"/>
    <w:rPr>
      <w:rFonts w:ascii="Calibri" w:hAnsi="Calibri" w:cs="Calibri"/>
      <w:i/>
      <w:iCs/>
      <w:color w:val="2C567A" w:themeColor="accent1"/>
    </w:rPr>
  </w:style>
  <w:style w:type="paragraph" w:styleId="StandardWeb">
    <w:name w:val="Normal (Web)"/>
    <w:basedOn w:val="Standard"/>
    <w:uiPriority w:val="99"/>
    <w:semiHidden/>
    <w:unhideWhenUsed/>
    <w:rsid w:val="004B2CA5"/>
    <w:rPr>
      <w:rFonts w:ascii="Times New Roman" w:hAnsi="Times New Roman"/>
      <w:sz w:val="24"/>
      <w:szCs w:val="24"/>
    </w:rPr>
  </w:style>
  <w:style w:type="character" w:styleId="SmartHyperlink">
    <w:name w:val="Smart Hyperlink"/>
    <w:basedOn w:val="Absatz-Standardschriftart"/>
    <w:uiPriority w:val="99"/>
    <w:semiHidden/>
    <w:unhideWhenUsed/>
    <w:rsid w:val="004B2CA5"/>
    <w:rPr>
      <w:rFonts w:ascii="Calibri" w:hAnsi="Calibri" w:cs="Calibri"/>
      <w:u w:val="dotte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B2CA5"/>
    <w:rPr>
      <w:rFonts w:ascii="Calibri" w:hAnsi="Calibri" w:cs="Calibri"/>
      <w:color w:val="605E5C"/>
      <w:shd w:val="clear" w:color="auto" w:fill="E1DFDD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4B2CA5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4B2CA5"/>
    <w:rPr>
      <w:rFonts w:ascii="Calibri" w:hAnsi="Calibri" w:cs="Calibri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4B2CA5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B2CA5"/>
    <w:rPr>
      <w:rFonts w:ascii="Calibri" w:hAnsi="Calibri" w:cs="Calibri"/>
      <w:sz w:val="16"/>
      <w:szCs w:val="16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4B2CA5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4B2CA5"/>
    <w:rPr>
      <w:rFonts w:ascii="Calibri" w:hAnsi="Calibri" w:cs="Calibri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4B2CA5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4B2CA5"/>
    <w:rPr>
      <w:rFonts w:ascii="Calibri" w:hAnsi="Calibri" w:cs="Calibri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4B2CA5"/>
    <w:pPr>
      <w:spacing w:after="120"/>
      <w:ind w:left="360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4B2CA5"/>
    <w:rPr>
      <w:rFonts w:ascii="Calibri" w:hAnsi="Calibri" w:cs="Calibri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4B2CA5"/>
    <w:pPr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4B2CA5"/>
    <w:rPr>
      <w:rFonts w:ascii="Calibri" w:hAnsi="Calibri" w:cs="Calibri"/>
      <w:sz w:val="20"/>
      <w:szCs w:val="20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4B2CA5"/>
    <w:pPr>
      <w:spacing w:after="22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4B2CA5"/>
    <w:rPr>
      <w:rFonts w:ascii="Calibri" w:hAnsi="Calibri" w:cs="Calibri"/>
    </w:rPr>
  </w:style>
  <w:style w:type="paragraph" w:styleId="Standardeinzug">
    <w:name w:val="Normal Indent"/>
    <w:basedOn w:val="Standard"/>
    <w:uiPriority w:val="99"/>
    <w:semiHidden/>
    <w:unhideWhenUsed/>
    <w:rsid w:val="004B2CA5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B2CA5"/>
    <w:pPr>
      <w:spacing w:after="0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4B2CA5"/>
    <w:rPr>
      <w:rFonts w:ascii="Calibri" w:hAnsi="Calibri" w:cs="Calibri"/>
    </w:rPr>
  </w:style>
  <w:style w:type="table" w:styleId="TabelleAktuell">
    <w:name w:val="Table Contemporary"/>
    <w:basedOn w:val="NormaleTabelle"/>
    <w:uiPriority w:val="99"/>
    <w:semiHidden/>
    <w:unhideWhenUsed/>
    <w:rsid w:val="004B2CA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HelleListe">
    <w:name w:val="Light List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4B2CA5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HellesRaster">
    <w:name w:val="Light Grid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unkleListe">
    <w:name w:val="Dark List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entabelle1hell">
    <w:name w:val="List Table 1 Light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2">
    <w:name w:val="List Table 2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3">
    <w:name w:val="List Table 3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4B2CA5"/>
    <w:pPr>
      <w:spacing w:after="0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4B2CA5"/>
    <w:rPr>
      <w:rFonts w:ascii="Calibri" w:hAnsi="Calibri" w:cs="Calibri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4B2CA5"/>
  </w:style>
  <w:style w:type="character" w:customStyle="1" w:styleId="AnredeZchn">
    <w:name w:val="Anrede Zchn"/>
    <w:basedOn w:val="Absatz-Standardschriftart"/>
    <w:link w:val="Anrede"/>
    <w:uiPriority w:val="99"/>
    <w:semiHidden/>
    <w:rsid w:val="004B2CA5"/>
    <w:rPr>
      <w:rFonts w:ascii="Calibri" w:hAnsi="Calibri" w:cs="Calibri"/>
    </w:rPr>
  </w:style>
  <w:style w:type="table" w:styleId="TabelleSpalten1">
    <w:name w:val="Table Columns 1"/>
    <w:basedOn w:val="NormaleTabelle"/>
    <w:uiPriority w:val="99"/>
    <w:semiHidden/>
    <w:unhideWhenUsed/>
    <w:rsid w:val="004B2CA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4B2CA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4B2CA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4B2CA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4B2CA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Unterschrift">
    <w:name w:val="Signature"/>
    <w:basedOn w:val="Standard"/>
    <w:link w:val="UnterschriftZchn"/>
    <w:uiPriority w:val="99"/>
    <w:semiHidden/>
    <w:unhideWhenUsed/>
    <w:rsid w:val="004B2CA5"/>
    <w:pPr>
      <w:spacing w:after="0"/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4B2CA5"/>
    <w:rPr>
      <w:rFonts w:ascii="Calibri" w:hAnsi="Calibri" w:cs="Calibri"/>
    </w:rPr>
  </w:style>
  <w:style w:type="table" w:styleId="TabelleEinfach1">
    <w:name w:val="Table Simple 1"/>
    <w:basedOn w:val="NormaleTabelle"/>
    <w:uiPriority w:val="99"/>
    <w:semiHidden/>
    <w:unhideWhenUsed/>
    <w:rsid w:val="004B2CA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4B2CA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4B2CA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4B2CA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4B2CA5"/>
    <w:pPr>
      <w:spacing w:after="0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4B2CA5"/>
    <w:pPr>
      <w:spacing w:after="0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4B2CA5"/>
    <w:pPr>
      <w:spacing w:after="0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4B2CA5"/>
    <w:pPr>
      <w:spacing w:after="0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4B2CA5"/>
    <w:pPr>
      <w:spacing w:after="0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4B2CA5"/>
    <w:pPr>
      <w:spacing w:after="0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4B2CA5"/>
    <w:pPr>
      <w:spacing w:after="0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4B2CA5"/>
    <w:pPr>
      <w:spacing w:after="0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4B2CA5"/>
    <w:pPr>
      <w:spacing w:after="0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4B2CA5"/>
    <w:rPr>
      <w:rFonts w:ascii="Corbel" w:eastAsiaTheme="majorEastAsia" w:hAnsi="Corbel" w:cstheme="majorBidi"/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4B2CA5"/>
    <w:pPr>
      <w:spacing w:after="0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4B2CA5"/>
    <w:rPr>
      <w:rFonts w:ascii="Consolas" w:hAnsi="Consolas" w:cs="Calibri"/>
      <w:sz w:val="21"/>
      <w:szCs w:val="21"/>
    </w:rPr>
  </w:style>
  <w:style w:type="table" w:styleId="TabelleRaster1">
    <w:name w:val="Table Grid 1"/>
    <w:basedOn w:val="NormaleTabelle"/>
    <w:uiPriority w:val="99"/>
    <w:semiHidden/>
    <w:unhideWhenUsed/>
    <w:rsid w:val="004B2C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4B2CA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4B2CA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4B2CA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4B2CA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4B2CA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4B2CA5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itternetztabelle1hell">
    <w:name w:val="Grid Table 1 Light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4B2CA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4B2CA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4B2CA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unotenzeichen">
    <w:name w:val="footnote reference"/>
    <w:basedOn w:val="Absatz-Standardschriftart"/>
    <w:uiPriority w:val="99"/>
    <w:semiHidden/>
    <w:unhideWhenUsed/>
    <w:rsid w:val="004B2CA5"/>
    <w:rPr>
      <w:rFonts w:ascii="Calibri" w:hAnsi="Calibri" w:cs="Calibri"/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B2CA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B2CA5"/>
    <w:rPr>
      <w:rFonts w:ascii="Calibri" w:hAnsi="Calibri" w:cs="Calibri"/>
      <w:sz w:val="20"/>
      <w:szCs w:val="20"/>
    </w:rPr>
  </w:style>
  <w:style w:type="character" w:styleId="Zeilennummer">
    <w:name w:val="line number"/>
    <w:basedOn w:val="Absatz-Standardschriftart"/>
    <w:uiPriority w:val="99"/>
    <w:semiHidden/>
    <w:unhideWhenUsed/>
    <w:rsid w:val="004B2CA5"/>
    <w:rPr>
      <w:rFonts w:ascii="Calibri" w:hAnsi="Calibri" w:cs="Calibri"/>
    </w:rPr>
  </w:style>
  <w:style w:type="table" w:styleId="Tabelle3D-Effekt1">
    <w:name w:val="Table 3D effects 1"/>
    <w:basedOn w:val="NormaleTabelle"/>
    <w:uiPriority w:val="99"/>
    <w:semiHidden/>
    <w:unhideWhenUsed/>
    <w:rsid w:val="004B2CA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4B2CA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4B2C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4B2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4B2CA5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Absatz-Standardschriftart"/>
    <w:uiPriority w:val="99"/>
    <w:unhideWhenUsed/>
    <w:rsid w:val="004B2CA5"/>
    <w:rPr>
      <w:rFonts w:ascii="Calibri" w:hAnsi="Calibri" w:cs="Calibri"/>
      <w:color w:val="0563C1" w:themeColor="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4B2CA5"/>
    <w:rPr>
      <w:rFonts w:ascii="Calibri" w:hAnsi="Calibri" w:cs="Calibri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4B2CA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ontakt@arnstadt-physiotherapie.d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ontakt@arnstadt-physiotherapie.d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ysio%20Schmidt\AppData\Local\Microsoft\Office\16.0\DTS\de-DE%7bE80C4D39-677C-402E-9084-556E172163AF%7d\%7bDE036CD9-FEB4-4B2D-8C48-FA51A0A4C1E8%7dtf22746018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6A24BF-0EEA-4745-9671-80BDDADE28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{DE036CD9-FEB4-4B2D-8C48-FA51A0A4C1E8}tf22746018_win32</Template>
  <TotalTime>0</TotalTime>
  <Pages>1</Pages>
  <Words>151</Words>
  <Characters>953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2022-02-18T13:09:00Z</dcterms:created>
  <dcterms:modified xsi:type="dcterms:W3CDTF">2022-02-18T13:16:00Z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